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AF408B" w14:textId="77777777" w:rsidR="00351E06" w:rsidRDefault="00351E06" w:rsidP="00351E06">
      <w:pPr>
        <w:jc w:val="center"/>
        <w:rPr>
          <w:b/>
          <w:bCs/>
        </w:rPr>
      </w:pPr>
      <w:r>
        <w:rPr>
          <w:noProof/>
          <w:lang w:eastAsia="tr-TR"/>
        </w:rPr>
        <w:drawing>
          <wp:anchor distT="0" distB="0" distL="114300" distR="114300" simplePos="0" relativeHeight="251659264" behindDoc="1" locked="0" layoutInCell="1" allowOverlap="1" wp14:anchorId="219FEA01" wp14:editId="0EE0E895">
            <wp:simplePos x="0" y="0"/>
            <wp:positionH relativeFrom="margin">
              <wp:posOffset>-681355</wp:posOffset>
            </wp:positionH>
            <wp:positionV relativeFrom="margin">
              <wp:posOffset>-795655</wp:posOffset>
            </wp:positionV>
            <wp:extent cx="7200900" cy="10144125"/>
            <wp:effectExtent l="0" t="0" r="0" b="9525"/>
            <wp:wrapSquare wrapText="bothSides"/>
            <wp:docPr id="1" name="Resim 1" descr="C:\Users\ASUS\AppData\Local\Microsoft\Windows\INetCache\Content.Word\Sağlık Bilimleri denem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AppData\Local\Microsoft\Windows\INetCache\Content.Word\Sağlık Bilimleri deneme.tif"/>
                    <pic:cNvPicPr>
                      <a:picLocks noChangeAspect="1" noChangeArrowheads="1"/>
                    </pic:cNvPicPr>
                  </pic:nvPicPr>
                  <pic:blipFill>
                    <a:blip r:embed="rId8" cstate="print">
                      <a:extLst>
                        <a:ext uri="{28A0092B-C50C-407E-A947-70E740481C1C}">
                          <a14:useLocalDpi xmlns:a14="http://schemas.microsoft.com/office/drawing/2010/main" val="0"/>
                        </a:ext>
                      </a:extLst>
                    </a:blip>
                    <a:srcRect l="49667"/>
                    <a:stretch>
                      <a:fillRect/>
                    </a:stretch>
                  </pic:blipFill>
                  <pic:spPr bwMode="auto">
                    <a:xfrm>
                      <a:off x="0" y="0"/>
                      <a:ext cx="7200900" cy="10144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4BD7EE" w14:textId="77777777" w:rsidR="00F80807" w:rsidRDefault="00F80807" w:rsidP="00F80807">
      <w:pPr>
        <w:jc w:val="center"/>
        <w:rPr>
          <w:b/>
          <w:bCs/>
        </w:rPr>
      </w:pPr>
      <w:r>
        <w:rPr>
          <w:noProof/>
          <w:lang w:eastAsia="tr-TR"/>
        </w:rPr>
        <w:lastRenderedPageBreak/>
        <w:drawing>
          <wp:inline distT="0" distB="0" distL="0" distR="0" wp14:anchorId="654742CA" wp14:editId="79DA3518">
            <wp:extent cx="1080000" cy="1080000"/>
            <wp:effectExtent l="0" t="0" r="6350" b="6350"/>
            <wp:docPr id="308450816" name="Resim 5" descr="daire, simge, sembol, logo,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383258" name="Resim 5" descr="daire, simge, sembol, logo, yazı tipi içeren bir resim&#10;&#10;Açıklama otomatik olarak oluşturuldu"/>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br/>
      </w:r>
      <w:r>
        <w:rPr>
          <w:b/>
          <w:bCs/>
        </w:rPr>
        <w:t>T.C.</w:t>
      </w:r>
      <w:r>
        <w:rPr>
          <w:b/>
          <w:bCs/>
        </w:rPr>
        <w:br/>
        <w:t>BURSA ULUDAĞ ÜNİVERSİTESİ</w:t>
      </w:r>
      <w:r>
        <w:rPr>
          <w:b/>
          <w:bCs/>
        </w:rPr>
        <w:br/>
      </w:r>
      <w:r w:rsidR="007C5ACC">
        <w:rPr>
          <w:b/>
          <w:bCs/>
        </w:rPr>
        <w:t xml:space="preserve">SAĞLIK </w:t>
      </w:r>
      <w:r>
        <w:rPr>
          <w:b/>
          <w:bCs/>
        </w:rPr>
        <w:t>BİLİMLERİ ENSTİTÜSÜ</w:t>
      </w:r>
      <w:r>
        <w:rPr>
          <w:b/>
          <w:bCs/>
        </w:rPr>
        <w:br/>
      </w:r>
      <w:permStart w:id="2056933210" w:edGrp="everyone"/>
      <w:r>
        <w:rPr>
          <w:b/>
          <w:bCs/>
        </w:rPr>
        <w:t>… ANA BİLİM DALI</w:t>
      </w:r>
      <w:r w:rsidR="00C37A3B">
        <w:rPr>
          <w:b/>
          <w:bCs/>
        </w:rPr>
        <w:t xml:space="preserve"> (shift enter ile alt stıra geçin)</w:t>
      </w:r>
      <w:r>
        <w:rPr>
          <w:b/>
          <w:bCs/>
        </w:rPr>
        <w:br/>
        <w:t>… BİLİM DALI</w:t>
      </w:r>
      <w:permEnd w:id="2056933210"/>
    </w:p>
    <w:p w14:paraId="08A7B196" w14:textId="77777777" w:rsidR="00D7588E" w:rsidRDefault="00F80807" w:rsidP="00F80807">
      <w:pPr>
        <w:jc w:val="center"/>
        <w:rPr>
          <w:b/>
          <w:bCs/>
          <w:sz w:val="28"/>
          <w:szCs w:val="28"/>
        </w:rPr>
      </w:pPr>
      <w:permStart w:id="70331060" w:edGrp="everyone"/>
      <w:r w:rsidRPr="00F80807">
        <w:rPr>
          <w:b/>
          <w:bCs/>
          <w:sz w:val="28"/>
          <w:szCs w:val="28"/>
        </w:rPr>
        <w:t>BAŞLIK (14 PUNTO, 20 KELİMEYİ GEÇMEMELİ)</w:t>
      </w:r>
      <w:permEnd w:id="70331060"/>
    </w:p>
    <w:p w14:paraId="24547F17" w14:textId="77777777" w:rsidR="00D7588E" w:rsidRDefault="00D7588E" w:rsidP="00F80807">
      <w:pPr>
        <w:jc w:val="center"/>
        <w:rPr>
          <w:b/>
          <w:bCs/>
        </w:rPr>
      </w:pPr>
      <w:permStart w:id="1322780560" w:edGrp="everyone"/>
      <w:r>
        <w:rPr>
          <w:b/>
          <w:bCs/>
        </w:rPr>
        <w:t>YÜKSEK LİSANS</w:t>
      </w:r>
      <w:r w:rsidR="00F80807">
        <w:rPr>
          <w:b/>
          <w:bCs/>
        </w:rPr>
        <w:t xml:space="preserve"> </w:t>
      </w:r>
      <w:r w:rsidR="00C01F33">
        <w:rPr>
          <w:b/>
          <w:bCs/>
        </w:rPr>
        <w:t xml:space="preserve">– DOKTORA </w:t>
      </w:r>
      <w:r w:rsidR="00F80807">
        <w:rPr>
          <w:b/>
          <w:bCs/>
        </w:rPr>
        <w:t>TEZİ</w:t>
      </w:r>
      <w:permEnd w:id="1322780560"/>
    </w:p>
    <w:p w14:paraId="589C66A7" w14:textId="77777777" w:rsidR="00D7588E" w:rsidRDefault="00F80807" w:rsidP="00F80807">
      <w:pPr>
        <w:jc w:val="center"/>
        <w:rPr>
          <w:b/>
          <w:bCs/>
        </w:rPr>
      </w:pPr>
      <w:permStart w:id="1783593217" w:edGrp="everyone"/>
      <w:r>
        <w:rPr>
          <w:b/>
          <w:bCs/>
        </w:rPr>
        <w:t>Adınız SOYADINIZ</w:t>
      </w:r>
      <w:r w:rsidR="00D7588E">
        <w:rPr>
          <w:b/>
          <w:bCs/>
        </w:rPr>
        <w:t>(shift enter ile alt satıra geçin)</w:t>
      </w:r>
      <w:r>
        <w:rPr>
          <w:b/>
          <w:bCs/>
        </w:rPr>
        <w:br/>
        <w:t>ORCID: 0000-0000-0000-0000</w:t>
      </w:r>
      <w:permEnd w:id="1783593217"/>
    </w:p>
    <w:p w14:paraId="031AF195" w14:textId="77777777" w:rsidR="00D7588E" w:rsidRDefault="00F80807" w:rsidP="00F80807">
      <w:pPr>
        <w:jc w:val="center"/>
        <w:rPr>
          <w:b/>
          <w:bCs/>
        </w:rPr>
      </w:pPr>
      <w:r>
        <w:rPr>
          <w:b/>
          <w:bCs/>
        </w:rPr>
        <w:t>Danışman</w:t>
      </w:r>
      <w:r>
        <w:rPr>
          <w:b/>
          <w:bCs/>
        </w:rPr>
        <w:br/>
      </w:r>
      <w:permStart w:id="834016177" w:edGrp="everyone"/>
      <w:r>
        <w:rPr>
          <w:b/>
          <w:bCs/>
        </w:rPr>
        <w:t>Unvan Ad SOYAD</w:t>
      </w:r>
      <w:permEnd w:id="834016177"/>
    </w:p>
    <w:p w14:paraId="3BB29D99" w14:textId="77777777" w:rsidR="00F80807" w:rsidRDefault="00F80807" w:rsidP="00F80807">
      <w:pPr>
        <w:jc w:val="center"/>
        <w:rPr>
          <w:b/>
          <w:bCs/>
        </w:rPr>
      </w:pPr>
      <w:r>
        <w:rPr>
          <w:b/>
          <w:bCs/>
        </w:rPr>
        <w:t xml:space="preserve">BURSA - </w:t>
      </w:r>
      <w:permStart w:id="43795153" w:edGrp="everyone"/>
      <w:r w:rsidR="007C5ACC">
        <w:rPr>
          <w:b/>
          <w:bCs/>
        </w:rPr>
        <w:t>202</w:t>
      </w:r>
      <w:r w:rsidR="00C01F33">
        <w:rPr>
          <w:b/>
          <w:bCs/>
        </w:rPr>
        <w:t>6</w:t>
      </w:r>
      <w:permEnd w:id="43795153"/>
      <w:r>
        <w:rPr>
          <w:b/>
          <w:bCs/>
        </w:rPr>
        <w:br w:type="page"/>
      </w:r>
    </w:p>
    <w:p w14:paraId="4E54C077" w14:textId="77777777" w:rsidR="00F80807" w:rsidRDefault="00F80807" w:rsidP="00F80807">
      <w:pPr>
        <w:jc w:val="center"/>
        <w:rPr>
          <w:b/>
          <w:bCs/>
        </w:rPr>
      </w:pPr>
    </w:p>
    <w:p w14:paraId="24686375" w14:textId="77777777" w:rsidR="00F80807" w:rsidRDefault="00F80807" w:rsidP="00F80807">
      <w:pPr>
        <w:jc w:val="center"/>
        <w:rPr>
          <w:b/>
          <w:bCs/>
        </w:rPr>
        <w:sectPr w:rsidR="00F80807" w:rsidSect="00F80807">
          <w:footerReference w:type="default" r:id="rId10"/>
          <w:pgSz w:w="11906" w:h="16838" w:code="9"/>
          <w:pgMar w:top="1418" w:right="1418" w:bottom="1418" w:left="1418" w:header="709" w:footer="709" w:gutter="0"/>
          <w:cols w:space="708"/>
          <w:vAlign w:val="both"/>
          <w:docGrid w:linePitch="360"/>
        </w:sectPr>
      </w:pPr>
    </w:p>
    <w:p w14:paraId="53BC4B41" w14:textId="77777777" w:rsidR="00577CAD" w:rsidRDefault="00577CAD" w:rsidP="00577CAD">
      <w:pPr>
        <w:pStyle w:val="Balk1"/>
      </w:pPr>
      <w:bookmarkStart w:id="0" w:name="_Toc179752160"/>
      <w:r>
        <w:lastRenderedPageBreak/>
        <w:t>BİLİMSEL ETİĞE UYGUNLUK</w:t>
      </w:r>
      <w:bookmarkEnd w:id="0"/>
    </w:p>
    <w:p w14:paraId="799FEEF3" w14:textId="77777777" w:rsidR="00577CAD" w:rsidRDefault="00577CAD" w:rsidP="00577CAD">
      <w:pPr>
        <w:pStyle w:val="TezMetin"/>
      </w:pPr>
      <w:r>
        <w:t>Bu çalışmadaki tüm bilgilerin akademik ve etik kurallara uygun bir şekilde elde edildiğini beyan ederim.</w:t>
      </w:r>
    </w:p>
    <w:p w14:paraId="079EE787" w14:textId="77777777" w:rsidR="00577CAD" w:rsidRDefault="007C5ACC" w:rsidP="00577CAD">
      <w:pPr>
        <w:ind w:left="7088"/>
        <w:jc w:val="center"/>
      </w:pPr>
      <w:permStart w:id="1525431618" w:edGrp="everyone"/>
      <w:r>
        <w:t>Ad SOYAD</w:t>
      </w:r>
      <w:r>
        <w:br/>
        <w:t>28.09.2025</w:t>
      </w:r>
    </w:p>
    <w:permEnd w:id="1525431618"/>
    <w:p w14:paraId="7624D445" w14:textId="77777777" w:rsidR="00577CAD" w:rsidRDefault="00577CAD" w:rsidP="00577CAD">
      <w:pPr>
        <w:ind w:left="7088"/>
        <w:jc w:val="center"/>
      </w:pPr>
    </w:p>
    <w:p w14:paraId="7DF05E0A" w14:textId="77777777" w:rsidR="00577CAD" w:rsidRDefault="00577CAD" w:rsidP="00577CAD">
      <w:r>
        <w:br w:type="page"/>
      </w:r>
    </w:p>
    <w:p w14:paraId="095492F5" w14:textId="77777777" w:rsidR="00577CAD" w:rsidRDefault="0074693E" w:rsidP="0074693E">
      <w:pPr>
        <w:pStyle w:val="Balk1"/>
      </w:pPr>
      <w:bookmarkStart w:id="1" w:name="_Toc179752161"/>
      <w:r>
        <w:lastRenderedPageBreak/>
        <w:t>TEZ YAZIM KILAVUZUNA UYGUNLUK ONAYI</w:t>
      </w:r>
      <w:bookmarkEnd w:id="1"/>
    </w:p>
    <w:p w14:paraId="0C967515" w14:textId="77777777" w:rsidR="0074693E" w:rsidRDefault="0074693E" w:rsidP="0074693E">
      <w:pPr>
        <w:pStyle w:val="TezMetin"/>
      </w:pPr>
      <w:permStart w:id="33188186" w:edGrp="everyone"/>
      <w:r>
        <w:t>“……”</w:t>
      </w:r>
      <w:permEnd w:id="33188186"/>
      <w:r>
        <w:t xml:space="preserve"> adlı yüksek lisans</w:t>
      </w:r>
      <w:r w:rsidR="00C01F33">
        <w:t xml:space="preserve"> / doktora</w:t>
      </w:r>
      <w:r>
        <w:t xml:space="preserve"> tezi </w:t>
      </w:r>
      <w:r w:rsidR="007C5ACC">
        <w:t>Bursa Uludağ Üniversitesi Sağlık</w:t>
      </w:r>
      <w:r>
        <w:t xml:space="preserve"> Bilimleri Enstitüsü tez yazım kurallarına uygun olarak hazırlanmıştır.</w:t>
      </w:r>
    </w:p>
    <w:p w14:paraId="03166353" w14:textId="77777777" w:rsidR="0074693E" w:rsidRDefault="0074693E" w:rsidP="0074693E">
      <w:pPr>
        <w:pStyle w:val="TezMetin"/>
      </w:pPr>
    </w:p>
    <w:p w14:paraId="0CED1F94" w14:textId="77777777" w:rsidR="0074693E" w:rsidRDefault="0074693E" w:rsidP="0074693E">
      <w:pPr>
        <w:pStyle w:val="TezMetin"/>
      </w:pPr>
    </w:p>
    <w:p w14:paraId="7FE11BA0" w14:textId="77777777" w:rsidR="0074693E" w:rsidRDefault="0074693E" w:rsidP="0074693E">
      <w:pPr>
        <w:pStyle w:val="TezMetin"/>
      </w:pPr>
    </w:p>
    <w:p w14:paraId="79EDB60F" w14:textId="77777777" w:rsidR="0074693E" w:rsidRDefault="0074693E" w:rsidP="0074693E">
      <w:pPr>
        <w:pStyle w:val="TezMetin"/>
        <w:tabs>
          <w:tab w:val="center" w:pos="1134"/>
          <w:tab w:val="center" w:pos="7088"/>
        </w:tabs>
        <w:ind w:firstLine="0"/>
      </w:pPr>
      <w:r>
        <w:tab/>
        <w:t>Tezi Hazırlayan</w:t>
      </w:r>
      <w:r>
        <w:tab/>
        <w:t>Danışman</w:t>
      </w:r>
      <w:r>
        <w:br/>
      </w:r>
      <w:r>
        <w:tab/>
      </w:r>
      <w:permStart w:id="1457328053" w:edGrp="everyone"/>
      <w:r>
        <w:t>Ad SOYAD</w:t>
      </w:r>
      <w:permEnd w:id="1457328053"/>
      <w:r>
        <w:tab/>
      </w:r>
      <w:permStart w:id="599076340" w:edGrp="everyone"/>
      <w:r>
        <w:t>Unvan Ad SOYAD</w:t>
      </w:r>
      <w:permEnd w:id="599076340"/>
    </w:p>
    <w:p w14:paraId="2F6E5290" w14:textId="77777777" w:rsidR="0074693E" w:rsidRDefault="0074693E" w:rsidP="0074693E">
      <w:pPr>
        <w:pStyle w:val="TezMetin"/>
      </w:pPr>
    </w:p>
    <w:p w14:paraId="3662348E" w14:textId="77777777" w:rsidR="0074693E" w:rsidRDefault="0074693E" w:rsidP="0074693E">
      <w:pPr>
        <w:pStyle w:val="TezMetin"/>
      </w:pPr>
    </w:p>
    <w:p w14:paraId="7087080B" w14:textId="77777777" w:rsidR="0074693E" w:rsidRDefault="0074693E" w:rsidP="0074693E">
      <w:pPr>
        <w:pStyle w:val="TezMetin"/>
      </w:pPr>
    </w:p>
    <w:p w14:paraId="074C93BF" w14:textId="77777777" w:rsidR="00B7051E" w:rsidRDefault="00B7051E" w:rsidP="00B7051E">
      <w:pPr>
        <w:jc w:val="center"/>
      </w:pPr>
      <w:permStart w:id="339549192" w:edGrp="everyone"/>
      <w:r>
        <w:t>… Ana Bilim Dalı Başkanı</w:t>
      </w:r>
      <w:r>
        <w:br/>
        <w:t>Unvan Ad SOYAD</w:t>
      </w:r>
      <w:permEnd w:id="339549192"/>
      <w:r>
        <w:br w:type="page"/>
      </w:r>
    </w:p>
    <w:p w14:paraId="1FCCC2B5" w14:textId="77777777" w:rsidR="0074693E" w:rsidRDefault="00B7051E" w:rsidP="00B7051E">
      <w:pPr>
        <w:pStyle w:val="Balk1"/>
      </w:pPr>
      <w:bookmarkStart w:id="2" w:name="_Toc179752162"/>
      <w:commentRangeStart w:id="3"/>
      <w:r>
        <w:lastRenderedPageBreak/>
        <w:t>JÜRİ ONAY SAYFASI</w:t>
      </w:r>
      <w:bookmarkEnd w:id="2"/>
      <w:commentRangeEnd w:id="3"/>
      <w:r w:rsidR="00C01F33">
        <w:rPr>
          <w:rStyle w:val="AklamaBavurusu"/>
          <w:rFonts w:eastAsiaTheme="minorHAnsi" w:cstheme="minorBidi"/>
          <w:b w:val="0"/>
        </w:rPr>
        <w:commentReference w:id="3"/>
      </w:r>
    </w:p>
    <w:p w14:paraId="0D5655B3" w14:textId="77777777" w:rsidR="00B7051E" w:rsidRDefault="00B7051E" w:rsidP="00B7051E">
      <w:pPr>
        <w:pStyle w:val="TezMetin"/>
      </w:pPr>
      <w:permStart w:id="808461962" w:edGrp="everyone"/>
      <w:r w:rsidRPr="008D748A">
        <w:t xml:space="preserve">……….. </w:t>
      </w:r>
      <w:permEnd w:id="808461962"/>
      <w:r w:rsidRPr="008D748A">
        <w:t xml:space="preserve">Ana Bilim Dalı’nda </w:t>
      </w:r>
      <w:permStart w:id="1069636752" w:edGrp="everyone"/>
      <w:r w:rsidRPr="008D748A">
        <w:t xml:space="preserve">………. </w:t>
      </w:r>
      <w:permEnd w:id="1069636752"/>
      <w:r w:rsidRPr="008D748A">
        <w:t xml:space="preserve">numara ile kayıtlı </w:t>
      </w:r>
      <w:permStart w:id="1961036269" w:edGrp="everyone"/>
      <w:r w:rsidRPr="008D748A">
        <w:t xml:space="preserve">………….’ın </w:t>
      </w:r>
      <w:permEnd w:id="1961036269"/>
      <w:r w:rsidRPr="008D748A">
        <w:t>hazırladığı</w:t>
      </w:r>
      <w:r>
        <w:t xml:space="preserve"> </w:t>
      </w:r>
      <w:permStart w:id="517570215" w:edGrp="everyone"/>
      <w:r w:rsidRPr="008D748A">
        <w:t xml:space="preserve">“………………………………………” </w:t>
      </w:r>
      <w:permEnd w:id="517570215"/>
      <w:r w:rsidRPr="008D748A">
        <w:t xml:space="preserve">konulu </w:t>
      </w:r>
      <w:sdt>
        <w:sdtPr>
          <w:id w:val="1892848103"/>
          <w:placeholder>
            <w:docPart w:val="9401FD87ADFE4733AC9CEA18E7AA12EF"/>
          </w:placeholder>
          <w:dropDownList>
            <w:listItem w:value="Bir öğe seçin."/>
            <w:listItem w:displayText="Yüksek Lisans" w:value="Yüksek Lisans"/>
            <w:listItem w:displayText="Doktora" w:value="Doktora"/>
          </w:dropDownList>
        </w:sdtPr>
        <w:sdtEndPr/>
        <w:sdtContent>
          <w:permStart w:id="1973297580" w:edGrp="everyone"/>
          <w:r w:rsidR="00041F89">
            <w:t>Yüksek Lisans</w:t>
          </w:r>
          <w:permEnd w:id="1973297580"/>
        </w:sdtContent>
      </w:sdt>
      <w:r w:rsidRPr="008D748A">
        <w:t xml:space="preserve"> çalışması</w:t>
      </w:r>
      <w:r>
        <w:t xml:space="preserve"> </w:t>
      </w:r>
      <w:r w:rsidRPr="008D748A">
        <w:t xml:space="preserve">ile ilgili tez savunma sınavı, </w:t>
      </w:r>
      <w:permStart w:id="2014454828" w:edGrp="everyone"/>
      <w:r w:rsidRPr="008D748A">
        <w:t xml:space="preserve">.././20… </w:t>
      </w:r>
      <w:permEnd w:id="2014454828"/>
      <w:r w:rsidRPr="008D748A">
        <w:t xml:space="preserve">günü </w:t>
      </w:r>
      <w:permStart w:id="675029151" w:edGrp="everyone"/>
      <w:r w:rsidRPr="008D748A">
        <w:t xml:space="preserve">00:00-00:00 </w:t>
      </w:r>
      <w:permEnd w:id="675029151"/>
      <w:r w:rsidRPr="008D748A">
        <w:t>saatleri arasında yapılmış, sorulan</w:t>
      </w:r>
      <w:r>
        <w:t xml:space="preserve"> </w:t>
      </w:r>
      <w:r w:rsidRPr="008D748A">
        <w:t xml:space="preserve">sorulara alınan cevaplar sonunda adayın tezinin </w:t>
      </w:r>
      <w:sdt>
        <w:sdtPr>
          <w:rPr>
            <w:b/>
            <w:bCs w:val="0"/>
          </w:rPr>
          <w:id w:val="-1642031522"/>
          <w:placeholder>
            <w:docPart w:val="9401FD87ADFE4733AC9CEA18E7AA12EF"/>
          </w:placeholder>
          <w:dropDownList>
            <w:listItem w:value="Bir öğe seçin."/>
            <w:listItem w:displayText="başarılı" w:value="başarılı"/>
            <w:listItem w:displayText="başarısız" w:value="başarısız"/>
          </w:dropDownList>
        </w:sdtPr>
        <w:sdtEndPr/>
        <w:sdtContent>
          <w:permStart w:id="1349338668" w:edGrp="everyone"/>
          <w:r>
            <w:rPr>
              <w:b/>
            </w:rPr>
            <w:t>başarılı</w:t>
          </w:r>
          <w:permEnd w:id="1349338668"/>
        </w:sdtContent>
      </w:sdt>
      <w:r>
        <w:rPr>
          <w:b/>
        </w:rPr>
        <w:t xml:space="preserve"> </w:t>
      </w:r>
      <w:r w:rsidRPr="008D748A">
        <w:t xml:space="preserve">olduğuna </w:t>
      </w:r>
      <w:permStart w:id="1889874736" w:edGrp="everyone"/>
      <w:sdt>
        <w:sdtPr>
          <w:rPr>
            <w:b/>
            <w:bCs w:val="0"/>
          </w:rPr>
          <w:id w:val="-267158041"/>
          <w:placeholder>
            <w:docPart w:val="9401FD87ADFE4733AC9CEA18E7AA12EF"/>
          </w:placeholder>
          <w:dropDownList>
            <w:listItem w:value="Bir öğe seçin."/>
            <w:listItem w:displayText="oy birliği" w:value="oy birliği"/>
            <w:listItem w:displayText="oy çokluğu" w:value="oy çokluğu"/>
          </w:dropDownList>
        </w:sdtPr>
        <w:sdtEndPr/>
        <w:sdtContent>
          <w:r w:rsidR="00642C4B">
            <w:rPr>
              <w:b/>
              <w:bCs w:val="0"/>
            </w:rPr>
            <w:t>oy birliği</w:t>
          </w:r>
        </w:sdtContent>
      </w:sdt>
      <w:r w:rsidRPr="008D748A">
        <w:t xml:space="preserve"> </w:t>
      </w:r>
      <w:permEnd w:id="1889874736"/>
      <w:r w:rsidRPr="008D748A">
        <w:t>ile karar verilmiştir.</w:t>
      </w:r>
    </w:p>
    <w:p w14:paraId="4422737E" w14:textId="77777777" w:rsidR="00B7051E" w:rsidRDefault="00B7051E" w:rsidP="00B7051E">
      <w:pPr>
        <w:pStyle w:val="TezMetin"/>
      </w:pPr>
    </w:p>
    <w:p w14:paraId="78B57CD7" w14:textId="77777777" w:rsidR="00B7051E" w:rsidRDefault="00B7051E" w:rsidP="00B7051E">
      <w:pPr>
        <w:pStyle w:val="TezMetin"/>
      </w:pPr>
    </w:p>
    <w:p w14:paraId="65833CAA" w14:textId="77777777" w:rsidR="00B7051E" w:rsidRDefault="000B3622" w:rsidP="00753990">
      <w:pPr>
        <w:jc w:val="center"/>
      </w:pPr>
      <w:permStart w:id="575811650" w:edGrp="everyone"/>
      <w:r>
        <w:t xml:space="preserve">             </w:t>
      </w:r>
      <w:r w:rsidR="00BF62D6">
        <w:t xml:space="preserve">Üye </w:t>
      </w:r>
      <w:r>
        <w:t xml:space="preserve">              </w:t>
      </w:r>
      <w:r w:rsidR="00BF62D6">
        <w:tab/>
        <w:t xml:space="preserve"> </w:t>
      </w:r>
      <w:r>
        <w:t xml:space="preserve">                                                        </w:t>
      </w:r>
      <w:r w:rsidR="00BF62D6">
        <w:t>Üye</w:t>
      </w:r>
      <w:r w:rsidR="00BF62D6">
        <w:br/>
      </w:r>
      <w:r w:rsidR="00BF62D6">
        <w:tab/>
        <w:t>Akademik Unvanı Adı SOYADI</w:t>
      </w:r>
      <w:r>
        <w:t xml:space="preserve">          </w:t>
      </w:r>
      <w:r>
        <w:tab/>
        <w:t xml:space="preserve">              Akademik Unvanı Adı  SOYADI</w:t>
      </w:r>
      <w:r>
        <w:br/>
      </w:r>
      <w:r w:rsidR="00BF62D6">
        <w:t>…… Üniversitesi</w:t>
      </w:r>
      <w:r>
        <w:t xml:space="preserve">               </w:t>
      </w:r>
      <w:r w:rsidR="00BF62D6">
        <w:tab/>
      </w:r>
      <w:r>
        <w:t xml:space="preserve">                         ……      Üniversitesi</w:t>
      </w:r>
      <w:r>
        <w:br/>
      </w:r>
      <w:r w:rsidR="00BF62D6">
        <w:t>WoS ResearcherID:</w:t>
      </w:r>
      <w:r>
        <w:t xml:space="preserve">      </w:t>
      </w:r>
      <w:r w:rsidR="00BF62D6">
        <w:tab/>
      </w:r>
      <w:r>
        <w:t xml:space="preserve">                            WoS ResearcherID:</w:t>
      </w:r>
      <w:r>
        <w:br/>
      </w:r>
      <w:r w:rsidR="00BF62D6">
        <w:t xml:space="preserve">Scopus Author ID: </w:t>
      </w:r>
      <w:r w:rsidR="00BF62D6">
        <w:tab/>
      </w:r>
      <w:r>
        <w:t xml:space="preserve">                                        Scopus Author ID: </w:t>
      </w:r>
      <w:r>
        <w:br/>
      </w:r>
      <w:r w:rsidR="00BF62D6">
        <w:t>ORCID:</w:t>
      </w:r>
      <w:r w:rsidR="00BF62D6">
        <w:tab/>
      </w:r>
      <w:r>
        <w:t xml:space="preserve">                                                      </w:t>
      </w:r>
      <w:r w:rsidR="00BF62D6">
        <w:t>ORCID:</w:t>
      </w:r>
      <w:r w:rsidR="00B971E7">
        <w:t>:</w:t>
      </w:r>
      <w:permEnd w:id="575811650"/>
    </w:p>
    <w:p w14:paraId="76BB29A2" w14:textId="77777777" w:rsidR="00B7051E" w:rsidRDefault="00B7051E" w:rsidP="00B7051E"/>
    <w:p w14:paraId="053930EE" w14:textId="77777777" w:rsidR="00753990" w:rsidRDefault="00753990" w:rsidP="00B7051E"/>
    <w:p w14:paraId="7E16BE59" w14:textId="77777777" w:rsidR="00B7051E" w:rsidRDefault="00B7051E" w:rsidP="0021146F">
      <w:pPr>
        <w:tabs>
          <w:tab w:val="center" w:pos="1843"/>
          <w:tab w:val="center" w:pos="7229"/>
        </w:tabs>
      </w:pPr>
      <w:r>
        <w:tab/>
      </w:r>
      <w:permStart w:id="310397593" w:edGrp="everyone"/>
      <w:r>
        <w:t xml:space="preserve">Üye </w:t>
      </w:r>
      <w:permEnd w:id="310397593"/>
      <w:r>
        <w:tab/>
      </w:r>
      <w:permStart w:id="1010653991" w:edGrp="everyone"/>
      <w:r>
        <w:t>Üye</w:t>
      </w:r>
      <w:permEnd w:id="1010653991"/>
      <w:r>
        <w:br/>
      </w:r>
      <w:r>
        <w:tab/>
      </w:r>
      <w:permStart w:id="1481253341" w:edGrp="everyone"/>
      <w:r>
        <w:t>Akademik Unvanı Adı SOYADI</w:t>
      </w:r>
      <w:permEnd w:id="1481253341"/>
      <w:r>
        <w:tab/>
      </w:r>
      <w:permStart w:id="1515411086" w:edGrp="everyone"/>
      <w:r>
        <w:t>Akademik Unvanı Adı SOYADI</w:t>
      </w:r>
      <w:permEnd w:id="1515411086"/>
      <w:r>
        <w:br/>
      </w:r>
      <w:r>
        <w:tab/>
      </w:r>
      <w:permStart w:id="1553227193" w:edGrp="everyone"/>
      <w:r>
        <w:t>…… Üniversitesi</w:t>
      </w:r>
      <w:permEnd w:id="1553227193"/>
      <w:r>
        <w:tab/>
      </w:r>
      <w:permStart w:id="1068723585" w:edGrp="everyone"/>
      <w:r>
        <w:t>…… Üniversitesi</w:t>
      </w:r>
      <w:permEnd w:id="1068723585"/>
      <w:r>
        <w:br/>
      </w:r>
      <w:permStart w:id="74412746" w:edGrp="everyone"/>
      <w:r>
        <w:tab/>
        <w:t>WoS ResearcherID:</w:t>
      </w:r>
      <w:r>
        <w:tab/>
        <w:t>WoS ResearcherID:</w:t>
      </w:r>
      <w:r>
        <w:br/>
      </w:r>
      <w:r>
        <w:tab/>
        <w:t xml:space="preserve">Scopus Author ID: </w:t>
      </w:r>
      <w:r>
        <w:tab/>
        <w:t xml:space="preserve">Scopus Author ID: </w:t>
      </w:r>
      <w:r>
        <w:br/>
      </w:r>
      <w:permEnd w:id="74412746"/>
      <w:r>
        <w:tab/>
      </w:r>
      <w:permStart w:id="579226325" w:edGrp="everyone"/>
      <w:r>
        <w:t>ORCID:</w:t>
      </w:r>
      <w:permEnd w:id="579226325"/>
      <w:r>
        <w:tab/>
      </w:r>
      <w:permStart w:id="551630665" w:edGrp="everyone"/>
      <w:r>
        <w:t>ORCID:</w:t>
      </w:r>
      <w:permEnd w:id="551630665"/>
    </w:p>
    <w:p w14:paraId="49915CC2" w14:textId="77777777" w:rsidR="0021146F" w:rsidRDefault="0021146F" w:rsidP="0021146F"/>
    <w:p w14:paraId="68A06533" w14:textId="77777777" w:rsidR="0021146F" w:rsidRDefault="0021146F" w:rsidP="0021146F"/>
    <w:p w14:paraId="6C5756DA" w14:textId="77777777" w:rsidR="004B5435" w:rsidRDefault="0021146F" w:rsidP="0021146F">
      <w:pPr>
        <w:tabs>
          <w:tab w:val="center" w:pos="1843"/>
          <w:tab w:val="center" w:pos="7229"/>
        </w:tabs>
      </w:pPr>
      <w:permStart w:id="458300881" w:edGrp="everyone"/>
      <w:r>
        <w:tab/>
        <w:t>Üye</w:t>
      </w:r>
      <w:r w:rsidR="004B5435">
        <w:t xml:space="preserve"> (</w:t>
      </w:r>
      <w:bookmarkStart w:id="4" w:name="_Hlk179752846"/>
      <w:r w:rsidR="004B5435">
        <w:t>YL için 4. ve 5. üyeleri silin</w:t>
      </w:r>
      <w:bookmarkEnd w:id="4"/>
      <w:r w:rsidR="004B5435">
        <w:t>)</w:t>
      </w:r>
      <w:r>
        <w:tab/>
        <w:t>Üye</w:t>
      </w:r>
      <w:r w:rsidR="004B5435" w:rsidRPr="004B5435">
        <w:t xml:space="preserve"> </w:t>
      </w:r>
      <w:r w:rsidR="004B5435">
        <w:t>(YL için 4. ve 5. üyeleri silin)</w:t>
      </w:r>
      <w:r>
        <w:br/>
      </w:r>
      <w:r>
        <w:tab/>
        <w:t>Akademik Unvanı Adı SOYADI</w:t>
      </w:r>
      <w:r>
        <w:tab/>
        <w:t>Akademik Unvanı Adı SOYADI</w:t>
      </w:r>
      <w:r>
        <w:br/>
      </w:r>
      <w:r>
        <w:tab/>
        <w:t>…… Üniversitesi</w:t>
      </w:r>
      <w:r>
        <w:tab/>
        <w:t>…… Üniversitesi</w:t>
      </w:r>
      <w:r>
        <w:br/>
      </w:r>
      <w:r>
        <w:tab/>
        <w:t>WoS ResearcherID:</w:t>
      </w:r>
      <w:r>
        <w:tab/>
        <w:t>WoS ResearcherID:</w:t>
      </w:r>
      <w:r>
        <w:br/>
      </w:r>
      <w:r>
        <w:tab/>
        <w:t xml:space="preserve">Scopus Author ID: </w:t>
      </w:r>
      <w:r>
        <w:tab/>
        <w:t xml:space="preserve">Scopus Author ID: </w:t>
      </w:r>
      <w:r>
        <w:br/>
      </w:r>
      <w:r>
        <w:tab/>
        <w:t>ORCID:</w:t>
      </w:r>
      <w:r>
        <w:tab/>
        <w:t>ORCID:</w:t>
      </w:r>
    </w:p>
    <w:permEnd w:id="458300881"/>
    <w:p w14:paraId="6DABD6AA" w14:textId="77777777" w:rsidR="0021146F" w:rsidRDefault="0021146F" w:rsidP="0021146F">
      <w:pPr>
        <w:tabs>
          <w:tab w:val="center" w:pos="1843"/>
          <w:tab w:val="center" w:pos="7229"/>
        </w:tabs>
      </w:pPr>
      <w:r>
        <w:br w:type="page"/>
      </w:r>
    </w:p>
    <w:p w14:paraId="74572021" w14:textId="77777777" w:rsidR="0021146F" w:rsidRDefault="0021146F" w:rsidP="009D25D1">
      <w:pPr>
        <w:pStyle w:val="TezMetin"/>
        <w:jc w:val="right"/>
      </w:pPr>
      <w:r>
        <w:lastRenderedPageBreak/>
        <w:br w:type="page"/>
      </w:r>
    </w:p>
    <w:p w14:paraId="4D78933D" w14:textId="77777777" w:rsidR="0021146F" w:rsidRDefault="00F1578E" w:rsidP="00005A6D">
      <w:pPr>
        <w:pStyle w:val="Balk1"/>
      </w:pPr>
      <w:bookmarkStart w:id="5" w:name="_Toc179752164"/>
      <w:r>
        <w:lastRenderedPageBreak/>
        <w:t xml:space="preserve">TÜRKÇE </w:t>
      </w:r>
      <w:r w:rsidR="00005A6D">
        <w:t>ÖZET</w:t>
      </w:r>
      <w:bookmarkEnd w:id="5"/>
    </w:p>
    <w:p w14:paraId="25B571BD" w14:textId="77777777" w:rsidR="00005A6D" w:rsidRDefault="00005A6D" w:rsidP="00005A6D"/>
    <w:p w14:paraId="3CD92CB0" w14:textId="77777777" w:rsidR="00005A6D" w:rsidRDefault="00005A6D" w:rsidP="00005A6D">
      <w:pPr>
        <w:tabs>
          <w:tab w:val="bar" w:pos="2410"/>
          <w:tab w:val="left" w:pos="2693"/>
        </w:tabs>
        <w:spacing w:after="0"/>
      </w:pPr>
      <w:r>
        <w:t>Yazar Adı ve Soyadı</w:t>
      </w:r>
      <w:r>
        <w:tab/>
      </w:r>
      <w:permStart w:id="872888181" w:edGrp="everyone"/>
      <w:r>
        <w:t>Ad SOYAD</w:t>
      </w:r>
      <w:permEnd w:id="872888181"/>
      <w:r w:rsidR="00116378">
        <w:br/>
        <w:t>Ü</w:t>
      </w:r>
      <w:r>
        <w:t>niversite</w:t>
      </w:r>
      <w:r>
        <w:tab/>
        <w:t>Bursa Ul</w:t>
      </w:r>
      <w:r w:rsidR="00FF713E">
        <w:t>udağ Üniversitesi</w:t>
      </w:r>
      <w:r w:rsidR="00FF713E">
        <w:br/>
        <w:t>Enstitü</w:t>
      </w:r>
      <w:r w:rsidR="00FF713E">
        <w:tab/>
        <w:t>Sağlık</w:t>
      </w:r>
      <w:r>
        <w:t xml:space="preserve"> Bilimleri Enstitüsü</w:t>
      </w:r>
      <w:r>
        <w:br/>
      </w:r>
      <w:r w:rsidR="00116378">
        <w:t>Ana Bilim Dalı</w:t>
      </w:r>
      <w:r w:rsidR="00116378">
        <w:tab/>
      </w:r>
      <w:permStart w:id="140719807" w:edGrp="everyone"/>
      <w:r w:rsidR="00FF713E">
        <w:t xml:space="preserve"> ……………….</w:t>
      </w:r>
      <w:r w:rsidR="00116378">
        <w:t>Ana Bilim Dalı</w:t>
      </w:r>
      <w:permEnd w:id="140719807"/>
      <w:r w:rsidR="00116378">
        <w:br/>
      </w:r>
      <w:permStart w:id="1429371640" w:edGrp="everyone"/>
      <w:r>
        <w:t>Bilim Dalı</w:t>
      </w:r>
      <w:r>
        <w:tab/>
        <w:t>….</w:t>
      </w:r>
      <w:r w:rsidR="00747F32">
        <w:t>(Eğer Bilim Dalınız yoksa bu satırı silebilirsiniz)</w:t>
      </w:r>
      <w:r>
        <w:br/>
      </w:r>
      <w:permEnd w:id="1429371640"/>
      <w:r w:rsidR="00116378">
        <w:t>T</w:t>
      </w:r>
      <w:r>
        <w:t>ezin Niteliği</w:t>
      </w:r>
      <w:r>
        <w:tab/>
      </w:r>
      <w:permStart w:id="2042959315" w:edGrp="everyone"/>
      <w:r>
        <w:t>Yüksek Lisans Tezi / Doktora Tezi</w:t>
      </w:r>
      <w:permEnd w:id="2042959315"/>
      <w:r w:rsidR="00116378">
        <w:br/>
        <w:t>S</w:t>
      </w:r>
      <w:r>
        <w:t>ayfa Sayısı</w:t>
      </w:r>
      <w:r>
        <w:tab/>
      </w:r>
      <w:permStart w:id="1015897532" w:edGrp="everyone"/>
      <w:r>
        <w:t>VII + 152</w:t>
      </w:r>
      <w:permEnd w:id="1015897532"/>
      <w:r w:rsidR="00116378">
        <w:br/>
        <w:t>M</w:t>
      </w:r>
      <w:r>
        <w:t>ezuniyet Tarihi</w:t>
      </w:r>
      <w:r>
        <w:tab/>
      </w:r>
      <w:permStart w:id="2053058689" w:edGrp="everyone"/>
      <w:r>
        <w:t>…/…/20..</w:t>
      </w:r>
      <w:permEnd w:id="2053058689"/>
      <w:r w:rsidR="00116378">
        <w:br/>
        <w:t>T</w:t>
      </w:r>
      <w:r>
        <w:t>ez Danışman(lar)ı</w:t>
      </w:r>
      <w:r>
        <w:tab/>
      </w:r>
      <w:permStart w:id="112089687" w:edGrp="everyone"/>
      <w:r>
        <w:t>Unvan Ad SOYAD</w:t>
      </w:r>
    </w:p>
    <w:permEnd w:id="112089687"/>
    <w:p w14:paraId="72942B49" w14:textId="77777777" w:rsidR="00005A6D" w:rsidRDefault="00005A6D" w:rsidP="00005A6D"/>
    <w:p w14:paraId="394D7712" w14:textId="77777777" w:rsidR="00753990" w:rsidRDefault="00005A6D" w:rsidP="00005A6D">
      <w:pPr>
        <w:jc w:val="center"/>
        <w:rPr>
          <w:b/>
          <w:bCs/>
        </w:rPr>
      </w:pPr>
      <w:permStart w:id="941912649" w:edGrp="everyone"/>
      <w:r w:rsidRPr="00005A6D">
        <w:rPr>
          <w:b/>
          <w:bCs/>
        </w:rPr>
        <w:t>TEZİN BAŞLIĞI</w:t>
      </w:r>
      <w:r w:rsidR="00D412F4">
        <w:rPr>
          <w:b/>
          <w:bCs/>
        </w:rPr>
        <w:t xml:space="preserve"> </w:t>
      </w:r>
      <w:permEnd w:id="941912649"/>
    </w:p>
    <w:p w14:paraId="6BDDC893" w14:textId="77777777" w:rsidR="00753990" w:rsidRDefault="00747F32" w:rsidP="004D137F">
      <w:pPr>
        <w:pStyle w:val="AralkYok"/>
      </w:pPr>
      <w:permStart w:id="1366781547" w:edGrp="everyone"/>
      <w:r>
        <w:t>Özetin</w:t>
      </w:r>
      <w:r w:rsidRPr="00747F32">
        <w:t xml:space="preserve"> yazımında </w:t>
      </w:r>
      <w:r w:rsidRPr="00747F32">
        <w:rPr>
          <w:b/>
          <w:bCs/>
        </w:rPr>
        <w:t>Aralık Yok</w:t>
      </w:r>
      <w:r w:rsidRPr="00747F32">
        <w:t xml:space="preserve"> adlı stili kullanınız. Eğer başka bir yerden kopyala-yapıştır yapacaksanız, formatın bozulmamasına dikkat edin. Kopyaladığınız metni, </w:t>
      </w:r>
      <w:r w:rsidRPr="00747F32">
        <w:rPr>
          <w:b/>
          <w:bCs/>
        </w:rPr>
        <w:t>Yalnızca Metni Koru</w:t>
      </w:r>
      <w:r w:rsidRPr="00747F32">
        <w:t xml:space="preserve"> seçeneğini kullanarak tezinizin formatına uygun şekilde yapıştırabilirsiniz. </w:t>
      </w:r>
      <w:r w:rsidRPr="00747F32">
        <w:rPr>
          <w:b/>
          <w:bCs/>
        </w:rPr>
        <w:t>Biçimlendirmeyi Birleştir</w:t>
      </w:r>
      <w:r w:rsidRPr="00747F32">
        <w:t xml:space="preserve"> seçeneğini kullandığınızda ise metin, belgenizdeki yazı tipi ve boyutu gibi özelliklere uyum sağlar, ancak kopyaladığınız metindeki vurgu (kalın, italik, altı çizili vb.) özelliklerini korur. </w:t>
      </w:r>
      <w:r w:rsidR="004D137F">
        <w:t>Özet tek bir paragraftan oluşacak. Üç yüz kelimeyi geçmeyecek, ilk satırda girinti olmayacak ve tek satır aralığı kullanılarak yazılacak. Özet tek bir paragraftan oluşacak.</w:t>
      </w:r>
      <w:r w:rsidR="004D137F" w:rsidRPr="004D137F">
        <w:t xml:space="preserve"> </w:t>
      </w:r>
      <w:r w:rsidR="004D137F">
        <w:t>Üç yüz kelimeyi geçmeyecek, ilk satırda girinti olmayacak ve tek satır aralığı kullanılarak yazılacak. Özet tek bir paragraftan oluşacak. Üç yüz kelimeyi geçmeyecek, ilk satırda girinti olmayacak ve tek satır aralığı kullanılarak yazılacak. Özet tek bir paragraftan oluşacak.</w:t>
      </w:r>
      <w:r w:rsidR="004D137F" w:rsidRPr="004D137F">
        <w:t xml:space="preserve"> </w:t>
      </w:r>
      <w:r w:rsidR="004D137F">
        <w:t>Üç yüz kelimeyi geçmeyecek, ilk satırda girinti olmayacak ve tek satır aralığı kullanılarak yazılacak. Özet tek bir paragraftan oluşacak. Üç yüz kelimeyi geçmeyecek, ilk satırda girinti olmayacak ve tek satır aralığı kullanılarak yazılacak. Özet tek bir paragraftan oluşacak.</w:t>
      </w:r>
      <w:r w:rsidR="004D137F" w:rsidRPr="004D137F">
        <w:t xml:space="preserve"> </w:t>
      </w:r>
      <w:r w:rsidR="004D137F">
        <w:t>Üç yüz kelimeyi geçmeyecek, ilk satırda girinti olmayacak ve tek satır aralığı kullanılarak yazılacak. Özet tek bir paragraftan oluşacak. Üç yüz kelimeyi geçmeyecek, ilk satırda girinti olmayacak ve tek satır aralığı kullanılarak yazılacak. Özet tek bir paragraftan oluşacak.</w:t>
      </w:r>
      <w:r w:rsidR="004D137F" w:rsidRPr="004D137F">
        <w:t xml:space="preserve"> </w:t>
      </w:r>
      <w:r w:rsidR="004D137F">
        <w:t>Üç yüz kelimeyi geçmeyecek, ilk satırda girinti olmayacak ve tek satır aralığı kullanılarak yazılacak. Özet tek bir paragraftan oluşacak. Üç yüz kelimeyi geçmeyecek, ilk satırda girinti olmayacak ve tek satır aralığı kullanılarak yazılacak. Özet tek bir paragraftan oluşacak.</w:t>
      </w:r>
      <w:r w:rsidR="004D137F" w:rsidRPr="004D137F">
        <w:t xml:space="preserve"> </w:t>
      </w:r>
      <w:r w:rsidR="004D137F">
        <w:t>Üç yüz kelimeyi geçmeyecek, ilk satırda girinti olmayacak ve tek satır aralığı kullanılarak yazılacak.</w:t>
      </w:r>
      <w:r w:rsidR="00531453" w:rsidRPr="00531453">
        <w:t xml:space="preserve"> </w:t>
      </w:r>
      <w:r w:rsidR="00531453">
        <w:t>Özet tek bir paragraftan oluşacak. Üç yüz kelimeyi geçmeyecek, ilk satırda girinti olmayacak ve tek satır aralığı kullanılarak yazılacak. Özet tek bir paragraftan oluşacak.</w:t>
      </w:r>
      <w:r w:rsidR="00531453" w:rsidRPr="00531453">
        <w:t xml:space="preserve"> </w:t>
      </w:r>
      <w:r w:rsidR="00531453">
        <w:t>Özet tek bir paragraftan oluşacak. Üç yüz kelimeyi geçmeyecek, ilk satırda girinti olmayacak ve tek satır aralığı kullanılarak yazılacak. Özet tek bir paragraftan oluşacak.</w:t>
      </w:r>
      <w:permEnd w:id="1366781547"/>
    </w:p>
    <w:p w14:paraId="3664A3D8" w14:textId="77777777" w:rsidR="00596947" w:rsidRDefault="00596947" w:rsidP="00596947">
      <w:pPr>
        <w:pStyle w:val="TezMetin"/>
      </w:pPr>
      <w:r>
        <w:rPr>
          <w:b/>
          <w:bCs w:val="0"/>
          <w:i/>
          <w:iCs/>
        </w:rPr>
        <w:t xml:space="preserve">Anahtar Sözcükler: </w:t>
      </w:r>
      <w:permStart w:id="705564793" w:edGrp="everyone"/>
      <w:r>
        <w:t>akademik yazım kuralları, Microsoft Word, tez formatı</w:t>
      </w:r>
      <w:permEnd w:id="705564793"/>
      <w:r>
        <w:br w:type="page"/>
      </w:r>
    </w:p>
    <w:p w14:paraId="4DEE536F" w14:textId="77777777" w:rsidR="00596947" w:rsidRDefault="00596947" w:rsidP="00596947">
      <w:pPr>
        <w:pStyle w:val="Balk1"/>
      </w:pPr>
      <w:bookmarkStart w:id="6" w:name="_Toc179752165"/>
      <w:r>
        <w:lastRenderedPageBreak/>
        <w:t>ABSTRACT</w:t>
      </w:r>
      <w:bookmarkEnd w:id="6"/>
    </w:p>
    <w:p w14:paraId="4B03AB7B" w14:textId="77777777" w:rsidR="00596947" w:rsidRDefault="00596947" w:rsidP="00596947"/>
    <w:p w14:paraId="66D66593" w14:textId="77777777" w:rsidR="00596947" w:rsidRPr="00905836" w:rsidRDefault="00596947" w:rsidP="00596947">
      <w:pPr>
        <w:tabs>
          <w:tab w:val="bar" w:pos="2410"/>
          <w:tab w:val="left" w:pos="2693"/>
        </w:tabs>
        <w:spacing w:after="0"/>
      </w:pPr>
      <w:r>
        <w:t>Name and Surname</w:t>
      </w:r>
      <w:r>
        <w:tab/>
      </w:r>
      <w:permStart w:id="818482838" w:edGrp="everyone"/>
      <w:r>
        <w:t>Adınız SOYADINIZ</w:t>
      </w:r>
      <w:permEnd w:id="818482838"/>
      <w:r>
        <w:br/>
        <w:t>University</w:t>
      </w:r>
      <w:r>
        <w:tab/>
        <w:t>Bursa Uludag University</w:t>
      </w:r>
      <w:r>
        <w:br/>
        <w:t>Institution</w:t>
      </w:r>
      <w:r>
        <w:tab/>
      </w:r>
      <w:r w:rsidR="003B79AB">
        <w:t xml:space="preserve">Institute of Health </w:t>
      </w:r>
      <w:r>
        <w:t>Sciences</w:t>
      </w:r>
      <w:r>
        <w:br/>
        <w:t>Field</w:t>
      </w:r>
      <w:r>
        <w:tab/>
      </w:r>
      <w:permStart w:id="1518617072" w:edGrp="everyone"/>
      <w:r w:rsidR="00531453">
        <w:t>…</w:t>
      </w:r>
      <w:permEnd w:id="1518617072"/>
      <w:r>
        <w:br/>
      </w:r>
      <w:permStart w:id="1003173122" w:edGrp="everyone"/>
      <w:r>
        <w:t>Branch</w:t>
      </w:r>
      <w:r>
        <w:tab/>
      </w:r>
      <w:r w:rsidR="00531453">
        <w:t>…</w:t>
      </w:r>
      <w:r>
        <w:br/>
      </w:r>
      <w:permEnd w:id="1003173122"/>
      <w:r>
        <w:t>Degree Awarded</w:t>
      </w:r>
      <w:r>
        <w:tab/>
      </w:r>
      <w:permStart w:id="327691407" w:edGrp="everyone"/>
      <w:r>
        <w:t>Master / PhD</w:t>
      </w:r>
      <w:permEnd w:id="327691407"/>
      <w:r>
        <w:br/>
        <w:t>Page Number</w:t>
      </w:r>
      <w:r>
        <w:tab/>
      </w:r>
      <w:permStart w:id="1892384635" w:edGrp="everyone"/>
      <w:r>
        <w:t>VII + 152</w:t>
      </w:r>
      <w:permEnd w:id="1892384635"/>
      <w:r>
        <w:br/>
        <w:t>Degree Date</w:t>
      </w:r>
      <w:r>
        <w:tab/>
      </w:r>
      <w:permStart w:id="1915252922" w:edGrp="everyone"/>
      <w:r>
        <w:t>…. / …. / 20..</w:t>
      </w:r>
      <w:permEnd w:id="1915252922"/>
      <w:r>
        <w:br/>
        <w:t>Supervisor(s)</w:t>
      </w:r>
      <w:r>
        <w:tab/>
      </w:r>
      <w:permStart w:id="544558042" w:edGrp="everyone"/>
      <w:r w:rsidR="00531453">
        <w:t>…</w:t>
      </w:r>
      <w:permEnd w:id="544558042"/>
    </w:p>
    <w:p w14:paraId="4A0394B7" w14:textId="77777777" w:rsidR="00596947" w:rsidRDefault="00596947" w:rsidP="00596947"/>
    <w:p w14:paraId="066D01EE" w14:textId="77777777" w:rsidR="00116378" w:rsidRDefault="00596947" w:rsidP="00596947">
      <w:pPr>
        <w:jc w:val="center"/>
        <w:rPr>
          <w:b/>
          <w:bCs/>
        </w:rPr>
      </w:pPr>
      <w:permStart w:id="1072783437" w:edGrp="everyone"/>
      <w:r w:rsidRPr="00005A6D">
        <w:rPr>
          <w:b/>
          <w:bCs/>
        </w:rPr>
        <w:t xml:space="preserve">TEZİN </w:t>
      </w:r>
      <w:r>
        <w:rPr>
          <w:b/>
          <w:bCs/>
        </w:rPr>
        <w:t>İNGİLİZCE BAŞLIĞI</w:t>
      </w:r>
      <w:permEnd w:id="1072783437"/>
    </w:p>
    <w:p w14:paraId="1EEFCBF3" w14:textId="77777777" w:rsidR="00116378" w:rsidRDefault="00531453" w:rsidP="00531453">
      <w:pPr>
        <w:pStyle w:val="AralkYok"/>
      </w:pPr>
      <w:permStart w:id="1989760168" w:edGrp="everyone"/>
      <w:r>
        <w:t>Özetin</w:t>
      </w:r>
      <w:r w:rsidRPr="00747F32">
        <w:t xml:space="preserve"> yazımında </w:t>
      </w:r>
      <w:r w:rsidRPr="00747F32">
        <w:rPr>
          <w:b/>
          <w:bCs/>
        </w:rPr>
        <w:t>Aralık Yok</w:t>
      </w:r>
      <w:r w:rsidRPr="00747F32">
        <w:t xml:space="preserve"> adlı stili kullanınız. Eğer başka bir yerden kopyala-yapıştır yapacaksanız, formatın bozulmamasına dikkat edin. Kopyaladığınız metni, </w:t>
      </w:r>
      <w:r w:rsidRPr="00747F32">
        <w:rPr>
          <w:b/>
          <w:bCs/>
        </w:rPr>
        <w:t>Yalnızca Metni Koru</w:t>
      </w:r>
      <w:r w:rsidRPr="00747F32">
        <w:t xml:space="preserve"> seçeneğini kullanarak tezinizin formatına uygun şekilde yapıştırabilirsiniz. </w:t>
      </w:r>
      <w:r w:rsidRPr="00747F32">
        <w:rPr>
          <w:b/>
          <w:bCs/>
        </w:rPr>
        <w:t>Biçimlendirmeyi Birleştir</w:t>
      </w:r>
      <w:r w:rsidRPr="00747F32">
        <w:t xml:space="preserve"> seçeneğini kullandığınızda ise metin, belgenizdeki yazı tipi ve boyutu gibi özelliklere uyum sağlar, ancak kopyaladığınız metindeki vurgu (kalın, italik, altı çizili vb.) özelliklerini korur. </w:t>
      </w:r>
      <w:r>
        <w:t>Özet tek bir paragraftan oluşacak. Üç yüz kelimeyi geçmeyecek, ilk satırda girinti olmayacak ve tek satır aralığı kullanılarak yazılacak. Özet tek bir paragraftan oluşacak.</w:t>
      </w:r>
      <w:r w:rsidRPr="004D137F">
        <w:t xml:space="preserve"> </w:t>
      </w:r>
      <w:r>
        <w:t>Üç yüz kelimeyi geçmeyecek, ilk satırda girinti olmayacak ve tek satır aralığı kullanılarak yazılacak. Özet tek bir paragraftan oluşacak. Üç yüz kelimeyi geçmeyecek, ilk satırda girinti olmayacak ve tek satır aralığı kullanılarak yazılacak. Özet tek bir paragraftan oluşacak.</w:t>
      </w:r>
      <w:r w:rsidRPr="004D137F">
        <w:t xml:space="preserve"> </w:t>
      </w:r>
      <w:r>
        <w:t>Üç yüz kelimeyi geçmeyecek, ilk satırda girinti olmayacak ve tek satır aralığı kullanılarak yazılacak. Özet tek bir paragraftan oluşacak. Üç yüz kelimeyi geçmeyecek, ilk satırda girinti olmayacak ve tek satır aralığı kullanılarak yazılacak. Özet tek bir paragraftan oluşacak.</w:t>
      </w:r>
      <w:r w:rsidRPr="004D137F">
        <w:t xml:space="preserve"> </w:t>
      </w:r>
      <w:r>
        <w:t>Üç yüz kelimeyi geçmeyecek, ilk satırda girinti olmayacak ve tek satır aralığı kullanılarak yazılacak. Özet tek bir paragraftan oluşacak. Üç yüz kelimeyi geçmeyecek, ilk satırda girinti olmayacak ve tek satır aralığı kullanılarak yazılacak. Özet tek bir paragraftan oluşacak.</w:t>
      </w:r>
      <w:r w:rsidRPr="004D137F">
        <w:t xml:space="preserve"> </w:t>
      </w:r>
      <w:r>
        <w:t>Üç yüz kelimeyi geçmeyecek, ilk satırda girinti olmayacak ve tek satır aralığı kullanılarak yazılacak. Özet tek bir paragraftan oluşacak. Üç yüz kelimeyi geçmeyecek, ilk satırda girinti olmayacak ve tek satır aralığı kullanılarak yazılacak. Özet tek bir paragraftan oluşacak.</w:t>
      </w:r>
      <w:r w:rsidRPr="004D137F">
        <w:t xml:space="preserve"> </w:t>
      </w:r>
      <w:r>
        <w:t>Üç yüz kelimeyi geçmeyecek, ilk satırda girinti olmayacak ve tek satır aralığı kullanılarak yazılacak.</w:t>
      </w:r>
      <w:r w:rsidRPr="00531453">
        <w:t xml:space="preserve"> </w:t>
      </w:r>
      <w:r>
        <w:t>Özet tek bir paragraftan oluşacak. Üç yüz kelimeyi geçmeyecek, ilk satırda girinti olmayacak ve tek satır aralığı kullanılarak yazılacak. Özet tek bir paragraftan oluşacak.</w:t>
      </w:r>
      <w:r w:rsidRPr="00531453">
        <w:t xml:space="preserve"> </w:t>
      </w:r>
      <w:r>
        <w:t>Özet tek bir paragraftan oluşacak. Üç yüz kelimeyi geçmeyecek, ilk satırda girinti olmayacak ve tek satır aralığı kullanılarak yazılacak. Özet tek bir paragraftan oluşacak.</w:t>
      </w:r>
      <w:permEnd w:id="1989760168"/>
    </w:p>
    <w:p w14:paraId="706FDD80" w14:textId="77777777" w:rsidR="005854D7" w:rsidRDefault="00596947" w:rsidP="00596947">
      <w:pPr>
        <w:pStyle w:val="TezMetin"/>
      </w:pPr>
      <w:r>
        <w:rPr>
          <w:b/>
          <w:bCs w:val="0"/>
          <w:i/>
          <w:iCs/>
        </w:rPr>
        <w:t xml:space="preserve">Keywords: </w:t>
      </w:r>
      <w:permStart w:id="238823259" w:edGrp="everyone"/>
      <w:r>
        <w:t>akademik yazım kuralları, Microsoft Word, tez formatı</w:t>
      </w:r>
    </w:p>
    <w:p w14:paraId="0E91687F" w14:textId="77777777" w:rsidR="00E74C95" w:rsidRDefault="006F116E" w:rsidP="006F116E">
      <w:pPr>
        <w:tabs>
          <w:tab w:val="left" w:pos="851"/>
        </w:tabs>
        <w:spacing w:after="0" w:line="240" w:lineRule="auto"/>
        <w:jc w:val="center"/>
      </w:pPr>
      <w:r>
        <w:t xml:space="preserve">       </w:t>
      </w:r>
    </w:p>
    <w:p w14:paraId="7B628050" w14:textId="77777777" w:rsidR="006F116E" w:rsidRPr="00834322" w:rsidRDefault="006F116E" w:rsidP="006F116E">
      <w:pPr>
        <w:tabs>
          <w:tab w:val="left" w:pos="851"/>
        </w:tabs>
        <w:spacing w:after="0" w:line="240" w:lineRule="auto"/>
        <w:jc w:val="center"/>
        <w:rPr>
          <w:rFonts w:cs="Times New Roman"/>
          <w:b/>
          <w:color w:val="000000" w:themeColor="text1"/>
        </w:rPr>
      </w:pPr>
      <w:r>
        <w:lastRenderedPageBreak/>
        <w:t xml:space="preserve">  </w:t>
      </w:r>
      <w:r w:rsidRPr="00834322">
        <w:rPr>
          <w:rFonts w:cs="Times New Roman"/>
          <w:b/>
          <w:color w:val="000000" w:themeColor="text1"/>
        </w:rPr>
        <w:t xml:space="preserve">BUÜ SAĞLIK BİLİMLERİ ENSTİTÜSÜ </w:t>
      </w:r>
    </w:p>
    <w:p w14:paraId="0CE17567" w14:textId="77777777" w:rsidR="006F116E" w:rsidRPr="00834322" w:rsidRDefault="006F116E" w:rsidP="006F116E">
      <w:pPr>
        <w:tabs>
          <w:tab w:val="left" w:pos="851"/>
        </w:tabs>
        <w:spacing w:after="0" w:line="240" w:lineRule="auto"/>
        <w:jc w:val="center"/>
        <w:rPr>
          <w:rFonts w:cs="Times New Roman"/>
          <w:b/>
          <w:color w:val="000000" w:themeColor="text1"/>
        </w:rPr>
      </w:pPr>
      <w:r w:rsidRPr="00834322">
        <w:rPr>
          <w:rFonts w:cs="Times New Roman"/>
          <w:b/>
          <w:color w:val="000000" w:themeColor="text1"/>
        </w:rPr>
        <w:t xml:space="preserve">TEZ KONUSUNUN </w:t>
      </w:r>
      <w:bookmarkStart w:id="7" w:name="_Hlk152885239"/>
      <w:r w:rsidRPr="00834322">
        <w:rPr>
          <w:rFonts w:cs="Times New Roman"/>
          <w:b/>
          <w:color w:val="000000" w:themeColor="text1"/>
        </w:rPr>
        <w:t>KÜRESEL SÜRDÜRÜLEBİLİR KALKINMA HEDEFLERİ İLE İLİŞKİSİ</w:t>
      </w:r>
      <w:bookmarkEnd w:id="7"/>
    </w:p>
    <w:p w14:paraId="4061991B" w14:textId="77777777" w:rsidR="006F116E" w:rsidRPr="00834322" w:rsidRDefault="006F116E" w:rsidP="006F116E">
      <w:pPr>
        <w:tabs>
          <w:tab w:val="left" w:pos="851"/>
        </w:tabs>
        <w:spacing w:after="0" w:line="240" w:lineRule="auto"/>
        <w:jc w:val="center"/>
        <w:rPr>
          <w:rFonts w:cs="Times New Roman"/>
          <w:b/>
          <w:color w:val="000000" w:themeColor="text1"/>
        </w:rPr>
      </w:pPr>
    </w:p>
    <w:tbl>
      <w:tblPr>
        <w:tblStyle w:val="TabloKlavuzu"/>
        <w:tblW w:w="9067" w:type="dxa"/>
        <w:tblLook w:val="04A0" w:firstRow="1" w:lastRow="0" w:firstColumn="1" w:lastColumn="0" w:noHBand="0" w:noVBand="1"/>
      </w:tblPr>
      <w:tblGrid>
        <w:gridCol w:w="9067"/>
      </w:tblGrid>
      <w:tr w:rsidR="006F116E" w:rsidRPr="00834322" w14:paraId="31BDBC6C" w14:textId="77777777" w:rsidTr="0031451D">
        <w:tc>
          <w:tcPr>
            <w:tcW w:w="9067" w:type="dxa"/>
          </w:tcPr>
          <w:p w14:paraId="7B3B6C7C" w14:textId="77777777" w:rsidR="006F116E" w:rsidRPr="00834322" w:rsidRDefault="006F116E" w:rsidP="0031451D">
            <w:pPr>
              <w:tabs>
                <w:tab w:val="left" w:pos="851"/>
              </w:tabs>
              <w:jc w:val="center"/>
              <w:rPr>
                <w:rFonts w:cs="Times New Roman"/>
                <w:b/>
                <w:color w:val="000000" w:themeColor="text1"/>
              </w:rPr>
            </w:pPr>
            <w:r w:rsidRPr="00834322">
              <w:rPr>
                <w:noProof/>
                <w:color w:val="000000" w:themeColor="text1"/>
                <w:sz w:val="48"/>
                <w:szCs w:val="48"/>
                <w:lang w:eastAsia="tr-TR"/>
              </w:rPr>
              <w:drawing>
                <wp:inline distT="0" distB="0" distL="0" distR="0" wp14:anchorId="4333C145" wp14:editId="338A4F1B">
                  <wp:extent cx="5019675" cy="857250"/>
                  <wp:effectExtent l="0" t="0" r="9525" b="0"/>
                  <wp:docPr id="1721685665" name="Resim 1" descr="Sürdürülebilir Kalkınma Amaçları Nelerdir? - Çim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ürdürülebilir Kalkınma Amaçları Nelerdir? - Çimsa"/>
                          <pic:cNvPicPr>
                            <a:picLocks noChangeAspect="1" noChangeArrowheads="1"/>
                          </pic:cNvPicPr>
                        </pic:nvPicPr>
                        <pic:blipFill rotWithShape="1">
                          <a:blip r:embed="rId13">
                            <a:extLst>
                              <a:ext uri="{28A0092B-C50C-407E-A947-70E740481C1C}">
                                <a14:useLocalDpi xmlns:a14="http://schemas.microsoft.com/office/drawing/2010/main" val="0"/>
                              </a:ext>
                            </a:extLst>
                          </a:blip>
                          <a:srcRect l="2007" t="4015" r="3102" b="68978"/>
                          <a:stretch/>
                        </pic:blipFill>
                        <pic:spPr bwMode="auto">
                          <a:xfrm>
                            <a:off x="0" y="0"/>
                            <a:ext cx="5019675" cy="8572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F116E" w:rsidRPr="00834322" w14:paraId="0EBA094D" w14:textId="77777777" w:rsidTr="0031451D">
        <w:tc>
          <w:tcPr>
            <w:tcW w:w="9067" w:type="dxa"/>
          </w:tcPr>
          <w:tbl>
            <w:tblPr>
              <w:tblStyle w:val="TabloKlavuzu"/>
              <w:tblpPr w:leftFromText="141" w:rightFromText="141" w:vertAnchor="text" w:horzAnchor="margin" w:tblpX="421" w:tblpY="-288"/>
              <w:tblOverlap w:val="never"/>
              <w:tblW w:w="0" w:type="auto"/>
              <w:tblLook w:val="04A0" w:firstRow="1" w:lastRow="0" w:firstColumn="1" w:lastColumn="0" w:noHBand="0" w:noVBand="1"/>
            </w:tblPr>
            <w:tblGrid>
              <w:gridCol w:w="1129"/>
              <w:gridCol w:w="1276"/>
              <w:gridCol w:w="1276"/>
              <w:gridCol w:w="1134"/>
              <w:gridCol w:w="1276"/>
              <w:gridCol w:w="1559"/>
            </w:tblGrid>
            <w:tr w:rsidR="006F116E" w:rsidRPr="00834322" w14:paraId="36B0E2F8" w14:textId="77777777" w:rsidTr="0031451D">
              <w:tc>
                <w:tcPr>
                  <w:tcW w:w="1129" w:type="dxa"/>
                </w:tcPr>
                <w:p w14:paraId="56F239F3" w14:textId="77777777" w:rsidR="006F116E" w:rsidRPr="00834322" w:rsidRDefault="006F116E" w:rsidP="0031451D">
                  <w:pPr>
                    <w:tabs>
                      <w:tab w:val="left" w:pos="851"/>
                    </w:tabs>
                    <w:jc w:val="center"/>
                    <w:rPr>
                      <w:rFonts w:cs="Times New Roman"/>
                      <w:b/>
                      <w:color w:val="000000" w:themeColor="text1"/>
                      <w:sz w:val="48"/>
                      <w:szCs w:val="48"/>
                    </w:rPr>
                  </w:pPr>
                  <w:r w:rsidRPr="00834322">
                    <w:rPr>
                      <w:rFonts w:cs="Times New Roman"/>
                      <w:b/>
                      <w:color w:val="000000" w:themeColor="text1"/>
                      <w:sz w:val="48"/>
                      <w:szCs w:val="48"/>
                    </w:rPr>
                    <w:sym w:font="Symbol" w:char="F07F"/>
                  </w:r>
                </w:p>
              </w:tc>
              <w:tc>
                <w:tcPr>
                  <w:tcW w:w="1276" w:type="dxa"/>
                </w:tcPr>
                <w:p w14:paraId="25A5FA64" w14:textId="77777777" w:rsidR="006F116E" w:rsidRPr="00834322" w:rsidRDefault="006F116E" w:rsidP="0031451D">
                  <w:pPr>
                    <w:tabs>
                      <w:tab w:val="left" w:pos="851"/>
                    </w:tabs>
                    <w:jc w:val="center"/>
                    <w:rPr>
                      <w:rFonts w:cs="Times New Roman"/>
                      <w:b/>
                      <w:color w:val="000000" w:themeColor="text1"/>
                      <w:sz w:val="48"/>
                      <w:szCs w:val="48"/>
                    </w:rPr>
                  </w:pPr>
                  <w:r w:rsidRPr="00834322">
                    <w:rPr>
                      <w:rFonts w:cs="Times New Roman"/>
                      <w:b/>
                      <w:color w:val="000000" w:themeColor="text1"/>
                      <w:sz w:val="48"/>
                      <w:szCs w:val="48"/>
                    </w:rPr>
                    <w:sym w:font="Symbol" w:char="F07F"/>
                  </w:r>
                </w:p>
              </w:tc>
              <w:tc>
                <w:tcPr>
                  <w:tcW w:w="1276" w:type="dxa"/>
                </w:tcPr>
                <w:p w14:paraId="6B83A35F" w14:textId="77777777" w:rsidR="006F116E" w:rsidRPr="00834322" w:rsidRDefault="006F116E" w:rsidP="0031451D">
                  <w:pPr>
                    <w:tabs>
                      <w:tab w:val="left" w:pos="851"/>
                    </w:tabs>
                    <w:jc w:val="center"/>
                    <w:rPr>
                      <w:rFonts w:cs="Times New Roman"/>
                      <w:b/>
                      <w:color w:val="000000" w:themeColor="text1"/>
                      <w:sz w:val="48"/>
                      <w:szCs w:val="48"/>
                    </w:rPr>
                  </w:pPr>
                  <w:r w:rsidRPr="00834322">
                    <w:rPr>
                      <w:rFonts w:cs="Times New Roman"/>
                      <w:b/>
                      <w:color w:val="000000" w:themeColor="text1"/>
                      <w:sz w:val="48"/>
                      <w:szCs w:val="48"/>
                    </w:rPr>
                    <w:sym w:font="Symbol" w:char="F07F"/>
                  </w:r>
                </w:p>
              </w:tc>
              <w:tc>
                <w:tcPr>
                  <w:tcW w:w="1134" w:type="dxa"/>
                </w:tcPr>
                <w:p w14:paraId="341F5392" w14:textId="77777777" w:rsidR="006F116E" w:rsidRPr="00834322" w:rsidRDefault="006F116E" w:rsidP="0031451D">
                  <w:pPr>
                    <w:tabs>
                      <w:tab w:val="left" w:pos="851"/>
                    </w:tabs>
                    <w:jc w:val="center"/>
                    <w:rPr>
                      <w:rFonts w:cs="Times New Roman"/>
                      <w:b/>
                      <w:color w:val="000000" w:themeColor="text1"/>
                      <w:sz w:val="48"/>
                      <w:szCs w:val="48"/>
                    </w:rPr>
                  </w:pPr>
                  <w:r w:rsidRPr="00834322">
                    <w:rPr>
                      <w:rFonts w:cs="Times New Roman"/>
                      <w:b/>
                      <w:color w:val="000000" w:themeColor="text1"/>
                      <w:sz w:val="48"/>
                      <w:szCs w:val="48"/>
                    </w:rPr>
                    <w:sym w:font="Symbol" w:char="F07F"/>
                  </w:r>
                </w:p>
              </w:tc>
              <w:tc>
                <w:tcPr>
                  <w:tcW w:w="1276" w:type="dxa"/>
                </w:tcPr>
                <w:p w14:paraId="30D5DCC9" w14:textId="77777777" w:rsidR="006F116E" w:rsidRPr="00834322" w:rsidRDefault="006F116E" w:rsidP="0031451D">
                  <w:pPr>
                    <w:tabs>
                      <w:tab w:val="left" w:pos="851"/>
                    </w:tabs>
                    <w:jc w:val="center"/>
                    <w:rPr>
                      <w:rFonts w:cs="Times New Roman"/>
                      <w:b/>
                      <w:color w:val="000000" w:themeColor="text1"/>
                      <w:sz w:val="48"/>
                      <w:szCs w:val="48"/>
                    </w:rPr>
                  </w:pPr>
                  <w:r w:rsidRPr="00834322">
                    <w:rPr>
                      <w:rFonts w:cs="Times New Roman"/>
                      <w:b/>
                      <w:color w:val="000000" w:themeColor="text1"/>
                      <w:sz w:val="48"/>
                      <w:szCs w:val="48"/>
                    </w:rPr>
                    <w:sym w:font="Symbol" w:char="F07F"/>
                  </w:r>
                </w:p>
              </w:tc>
              <w:tc>
                <w:tcPr>
                  <w:tcW w:w="1559" w:type="dxa"/>
                </w:tcPr>
                <w:p w14:paraId="1783CF35" w14:textId="77777777" w:rsidR="006F116E" w:rsidRPr="00834322" w:rsidRDefault="006F116E" w:rsidP="0031451D">
                  <w:pPr>
                    <w:tabs>
                      <w:tab w:val="left" w:pos="851"/>
                    </w:tabs>
                    <w:jc w:val="center"/>
                    <w:rPr>
                      <w:rFonts w:cs="Times New Roman"/>
                      <w:b/>
                      <w:color w:val="000000" w:themeColor="text1"/>
                      <w:sz w:val="48"/>
                      <w:szCs w:val="48"/>
                    </w:rPr>
                  </w:pPr>
                  <w:r w:rsidRPr="00834322">
                    <w:rPr>
                      <w:rFonts w:cs="Times New Roman"/>
                      <w:b/>
                      <w:color w:val="000000" w:themeColor="text1"/>
                      <w:sz w:val="48"/>
                      <w:szCs w:val="48"/>
                    </w:rPr>
                    <w:sym w:font="Symbol" w:char="F07F"/>
                  </w:r>
                </w:p>
              </w:tc>
            </w:tr>
          </w:tbl>
          <w:p w14:paraId="3B001F35" w14:textId="77777777" w:rsidR="006F116E" w:rsidRPr="00834322" w:rsidRDefault="006F116E" w:rsidP="0031451D">
            <w:pPr>
              <w:tabs>
                <w:tab w:val="left" w:pos="851"/>
              </w:tabs>
              <w:jc w:val="center"/>
              <w:rPr>
                <w:rFonts w:cs="Times New Roman"/>
                <w:b/>
                <w:color w:val="000000" w:themeColor="text1"/>
              </w:rPr>
            </w:pPr>
          </w:p>
        </w:tc>
      </w:tr>
      <w:tr w:rsidR="006F116E" w:rsidRPr="00834322" w14:paraId="2C9EDCB7" w14:textId="77777777" w:rsidTr="0031451D">
        <w:tc>
          <w:tcPr>
            <w:tcW w:w="9067" w:type="dxa"/>
          </w:tcPr>
          <w:p w14:paraId="120388AC" w14:textId="77777777" w:rsidR="006F116E" w:rsidRPr="00834322" w:rsidRDefault="006F116E" w:rsidP="0031451D">
            <w:pPr>
              <w:tabs>
                <w:tab w:val="left" w:pos="851"/>
              </w:tabs>
              <w:jc w:val="center"/>
              <w:rPr>
                <w:rFonts w:cs="Times New Roman"/>
                <w:b/>
                <w:color w:val="000000" w:themeColor="text1"/>
              </w:rPr>
            </w:pPr>
            <w:r w:rsidRPr="00834322">
              <w:rPr>
                <w:rFonts w:cs="Times New Roman"/>
                <w:b/>
                <w:noProof/>
                <w:color w:val="000000" w:themeColor="text1"/>
                <w:sz w:val="48"/>
                <w:szCs w:val="48"/>
                <w:lang w:eastAsia="tr-TR"/>
              </w:rPr>
              <w:drawing>
                <wp:inline distT="0" distB="0" distL="0" distR="0" wp14:anchorId="5C098CE2" wp14:editId="756E9E47">
                  <wp:extent cx="4657725" cy="1028700"/>
                  <wp:effectExtent l="0" t="0" r="9525" b="0"/>
                  <wp:docPr id="629139314" name="Resim 3" descr="Sürdürülebilir Kalkınma Amaçları Nelerdir? - Çim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ürdürülebilir Kalkınma Amaçları Nelerdir? - Çimsa"/>
                          <pic:cNvPicPr>
                            <a:picLocks noChangeAspect="1" noChangeArrowheads="1"/>
                          </pic:cNvPicPr>
                        </pic:nvPicPr>
                        <pic:blipFill rotWithShape="1">
                          <a:blip r:embed="rId13">
                            <a:extLst>
                              <a:ext uri="{28A0092B-C50C-407E-A947-70E740481C1C}">
                                <a14:useLocalDpi xmlns:a14="http://schemas.microsoft.com/office/drawing/2010/main" val="0"/>
                              </a:ext>
                            </a:extLst>
                          </a:blip>
                          <a:srcRect l="6022" t="30657" r="5840" b="39781"/>
                          <a:stretch/>
                        </pic:blipFill>
                        <pic:spPr bwMode="auto">
                          <a:xfrm>
                            <a:off x="0" y="0"/>
                            <a:ext cx="4657725" cy="10287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F116E" w:rsidRPr="00834322" w14:paraId="73D4D083" w14:textId="77777777" w:rsidTr="0031451D">
        <w:tc>
          <w:tcPr>
            <w:tcW w:w="9067" w:type="dxa"/>
          </w:tcPr>
          <w:tbl>
            <w:tblPr>
              <w:tblStyle w:val="TabloKlavuzu"/>
              <w:tblpPr w:leftFromText="141" w:rightFromText="141" w:vertAnchor="text" w:horzAnchor="margin" w:tblpX="421" w:tblpY="-288"/>
              <w:tblOverlap w:val="never"/>
              <w:tblW w:w="0" w:type="auto"/>
              <w:tblLook w:val="04A0" w:firstRow="1" w:lastRow="0" w:firstColumn="1" w:lastColumn="0" w:noHBand="0" w:noVBand="1"/>
            </w:tblPr>
            <w:tblGrid>
              <w:gridCol w:w="1129"/>
              <w:gridCol w:w="1276"/>
              <w:gridCol w:w="1276"/>
              <w:gridCol w:w="1134"/>
              <w:gridCol w:w="1276"/>
              <w:gridCol w:w="1559"/>
            </w:tblGrid>
            <w:tr w:rsidR="006F116E" w:rsidRPr="00834322" w14:paraId="656A57F7" w14:textId="77777777" w:rsidTr="0031451D">
              <w:tc>
                <w:tcPr>
                  <w:tcW w:w="1129" w:type="dxa"/>
                </w:tcPr>
                <w:p w14:paraId="65863517" w14:textId="77777777" w:rsidR="006F116E" w:rsidRPr="00834322" w:rsidRDefault="006F116E" w:rsidP="0031451D">
                  <w:pPr>
                    <w:tabs>
                      <w:tab w:val="left" w:pos="851"/>
                    </w:tabs>
                    <w:jc w:val="center"/>
                    <w:rPr>
                      <w:rFonts w:cs="Times New Roman"/>
                      <w:b/>
                      <w:color w:val="000000" w:themeColor="text1"/>
                      <w:sz w:val="48"/>
                      <w:szCs w:val="48"/>
                    </w:rPr>
                  </w:pPr>
                  <w:bookmarkStart w:id="8" w:name="_Hlk154483603"/>
                  <w:r w:rsidRPr="00834322">
                    <w:rPr>
                      <w:rFonts w:cs="Times New Roman"/>
                      <w:b/>
                      <w:color w:val="000000" w:themeColor="text1"/>
                      <w:sz w:val="48"/>
                      <w:szCs w:val="48"/>
                    </w:rPr>
                    <w:sym w:font="Symbol" w:char="F07F"/>
                  </w:r>
                </w:p>
              </w:tc>
              <w:tc>
                <w:tcPr>
                  <w:tcW w:w="1276" w:type="dxa"/>
                </w:tcPr>
                <w:p w14:paraId="68AFA0AC" w14:textId="77777777" w:rsidR="006F116E" w:rsidRPr="00834322" w:rsidRDefault="006F116E" w:rsidP="0031451D">
                  <w:pPr>
                    <w:tabs>
                      <w:tab w:val="left" w:pos="851"/>
                    </w:tabs>
                    <w:jc w:val="center"/>
                    <w:rPr>
                      <w:rFonts w:cs="Times New Roman"/>
                      <w:b/>
                      <w:color w:val="000000" w:themeColor="text1"/>
                      <w:sz w:val="48"/>
                      <w:szCs w:val="48"/>
                    </w:rPr>
                  </w:pPr>
                  <w:r w:rsidRPr="00834322">
                    <w:rPr>
                      <w:rFonts w:cs="Times New Roman"/>
                      <w:b/>
                      <w:color w:val="000000" w:themeColor="text1"/>
                      <w:sz w:val="48"/>
                      <w:szCs w:val="48"/>
                    </w:rPr>
                    <w:sym w:font="Symbol" w:char="F07F"/>
                  </w:r>
                </w:p>
              </w:tc>
              <w:tc>
                <w:tcPr>
                  <w:tcW w:w="1276" w:type="dxa"/>
                </w:tcPr>
                <w:p w14:paraId="34B3E736" w14:textId="77777777" w:rsidR="006F116E" w:rsidRPr="00834322" w:rsidRDefault="006F116E" w:rsidP="0031451D">
                  <w:pPr>
                    <w:tabs>
                      <w:tab w:val="left" w:pos="851"/>
                    </w:tabs>
                    <w:jc w:val="center"/>
                    <w:rPr>
                      <w:rFonts w:cs="Times New Roman"/>
                      <w:b/>
                      <w:color w:val="000000" w:themeColor="text1"/>
                      <w:sz w:val="48"/>
                      <w:szCs w:val="48"/>
                    </w:rPr>
                  </w:pPr>
                  <w:r w:rsidRPr="00834322">
                    <w:rPr>
                      <w:rFonts w:cs="Times New Roman"/>
                      <w:b/>
                      <w:color w:val="000000" w:themeColor="text1"/>
                      <w:sz w:val="48"/>
                      <w:szCs w:val="48"/>
                    </w:rPr>
                    <w:sym w:font="Symbol" w:char="F07F"/>
                  </w:r>
                </w:p>
              </w:tc>
              <w:tc>
                <w:tcPr>
                  <w:tcW w:w="1134" w:type="dxa"/>
                </w:tcPr>
                <w:p w14:paraId="74B9DEB3" w14:textId="77777777" w:rsidR="006F116E" w:rsidRPr="00834322" w:rsidRDefault="006F116E" w:rsidP="0031451D">
                  <w:pPr>
                    <w:tabs>
                      <w:tab w:val="left" w:pos="851"/>
                    </w:tabs>
                    <w:jc w:val="center"/>
                    <w:rPr>
                      <w:rFonts w:cs="Times New Roman"/>
                      <w:b/>
                      <w:color w:val="000000" w:themeColor="text1"/>
                      <w:sz w:val="48"/>
                      <w:szCs w:val="48"/>
                    </w:rPr>
                  </w:pPr>
                  <w:r w:rsidRPr="00834322">
                    <w:rPr>
                      <w:rFonts w:cs="Times New Roman"/>
                      <w:b/>
                      <w:color w:val="000000" w:themeColor="text1"/>
                      <w:sz w:val="48"/>
                      <w:szCs w:val="48"/>
                    </w:rPr>
                    <w:sym w:font="Symbol" w:char="F07F"/>
                  </w:r>
                </w:p>
              </w:tc>
              <w:tc>
                <w:tcPr>
                  <w:tcW w:w="1276" w:type="dxa"/>
                </w:tcPr>
                <w:p w14:paraId="19A1824C" w14:textId="77777777" w:rsidR="006F116E" w:rsidRPr="00834322" w:rsidRDefault="006F116E" w:rsidP="0031451D">
                  <w:pPr>
                    <w:tabs>
                      <w:tab w:val="left" w:pos="851"/>
                    </w:tabs>
                    <w:jc w:val="center"/>
                    <w:rPr>
                      <w:rFonts w:cs="Times New Roman"/>
                      <w:b/>
                      <w:color w:val="000000" w:themeColor="text1"/>
                      <w:sz w:val="48"/>
                      <w:szCs w:val="48"/>
                    </w:rPr>
                  </w:pPr>
                  <w:r w:rsidRPr="00834322">
                    <w:rPr>
                      <w:rFonts w:cs="Times New Roman"/>
                      <w:b/>
                      <w:color w:val="000000" w:themeColor="text1"/>
                      <w:sz w:val="48"/>
                      <w:szCs w:val="48"/>
                    </w:rPr>
                    <w:sym w:font="Symbol" w:char="F07F"/>
                  </w:r>
                </w:p>
              </w:tc>
              <w:tc>
                <w:tcPr>
                  <w:tcW w:w="1559" w:type="dxa"/>
                </w:tcPr>
                <w:p w14:paraId="64106E75" w14:textId="77777777" w:rsidR="006F116E" w:rsidRPr="00834322" w:rsidRDefault="006F116E" w:rsidP="0031451D">
                  <w:pPr>
                    <w:tabs>
                      <w:tab w:val="left" w:pos="851"/>
                    </w:tabs>
                    <w:jc w:val="center"/>
                    <w:rPr>
                      <w:rFonts w:cs="Times New Roman"/>
                      <w:b/>
                      <w:color w:val="000000" w:themeColor="text1"/>
                      <w:sz w:val="48"/>
                      <w:szCs w:val="48"/>
                    </w:rPr>
                  </w:pPr>
                  <w:r w:rsidRPr="00834322">
                    <w:rPr>
                      <w:rFonts w:cs="Times New Roman"/>
                      <w:b/>
                      <w:color w:val="000000" w:themeColor="text1"/>
                      <w:sz w:val="48"/>
                      <w:szCs w:val="48"/>
                    </w:rPr>
                    <w:sym w:font="Symbol" w:char="F07F"/>
                  </w:r>
                </w:p>
              </w:tc>
            </w:tr>
            <w:bookmarkEnd w:id="8"/>
          </w:tbl>
          <w:p w14:paraId="3BBD9A4A" w14:textId="77777777" w:rsidR="006F116E" w:rsidRPr="00834322" w:rsidRDefault="006F116E" w:rsidP="0031451D">
            <w:pPr>
              <w:tabs>
                <w:tab w:val="left" w:pos="851"/>
              </w:tabs>
              <w:jc w:val="center"/>
              <w:rPr>
                <w:rFonts w:cs="Times New Roman"/>
                <w:b/>
                <w:noProof/>
                <w:color w:val="000000" w:themeColor="text1"/>
                <w:sz w:val="48"/>
                <w:szCs w:val="48"/>
              </w:rPr>
            </w:pPr>
          </w:p>
        </w:tc>
      </w:tr>
      <w:tr w:rsidR="006F116E" w:rsidRPr="00834322" w14:paraId="0B8DA1C6" w14:textId="77777777" w:rsidTr="0031451D">
        <w:tc>
          <w:tcPr>
            <w:tcW w:w="9067" w:type="dxa"/>
          </w:tcPr>
          <w:p w14:paraId="4650244E" w14:textId="77777777" w:rsidR="006F116E" w:rsidRPr="00834322" w:rsidRDefault="006F116E" w:rsidP="0031451D">
            <w:pPr>
              <w:tabs>
                <w:tab w:val="left" w:pos="851"/>
              </w:tabs>
              <w:jc w:val="center"/>
              <w:rPr>
                <w:rFonts w:cs="Times New Roman"/>
                <w:b/>
                <w:color w:val="000000" w:themeColor="text1"/>
              </w:rPr>
            </w:pPr>
            <w:r w:rsidRPr="00834322">
              <w:rPr>
                <w:noProof/>
                <w:color w:val="000000" w:themeColor="text1"/>
                <w:sz w:val="48"/>
                <w:szCs w:val="48"/>
                <w:lang w:eastAsia="tr-TR"/>
              </w:rPr>
              <w:drawing>
                <wp:inline distT="0" distB="0" distL="0" distR="0" wp14:anchorId="2FBB0461" wp14:editId="34A3B702">
                  <wp:extent cx="4619625" cy="971550"/>
                  <wp:effectExtent l="0" t="0" r="9525" b="0"/>
                  <wp:docPr id="924792894" name="Resim 4" descr="Sürdürülebilir Kalkınma Amaçları Nelerdir? - Çim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ürdürülebilir Kalkınma Amaçları Nelerdir? - Çimsa"/>
                          <pic:cNvPicPr>
                            <a:picLocks noChangeAspect="1" noChangeArrowheads="1"/>
                          </pic:cNvPicPr>
                        </pic:nvPicPr>
                        <pic:blipFill rotWithShape="1">
                          <a:blip r:embed="rId13">
                            <a:extLst>
                              <a:ext uri="{28A0092B-C50C-407E-A947-70E740481C1C}">
                                <a14:useLocalDpi xmlns:a14="http://schemas.microsoft.com/office/drawing/2010/main" val="0"/>
                              </a:ext>
                            </a:extLst>
                          </a:blip>
                          <a:srcRect l="5475" t="60584" r="6022" b="10949"/>
                          <a:stretch/>
                        </pic:blipFill>
                        <pic:spPr bwMode="auto">
                          <a:xfrm>
                            <a:off x="0" y="0"/>
                            <a:ext cx="4619625" cy="9715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F116E" w:rsidRPr="00834322" w14:paraId="14149F79" w14:textId="77777777" w:rsidTr="0031451D">
        <w:tc>
          <w:tcPr>
            <w:tcW w:w="9067" w:type="dxa"/>
          </w:tcPr>
          <w:tbl>
            <w:tblPr>
              <w:tblStyle w:val="TabloKlavuzu"/>
              <w:tblpPr w:leftFromText="141" w:rightFromText="141" w:vertAnchor="text" w:horzAnchor="margin" w:tblpX="421" w:tblpY="-288"/>
              <w:tblOverlap w:val="never"/>
              <w:tblW w:w="0" w:type="auto"/>
              <w:tblLook w:val="04A0" w:firstRow="1" w:lastRow="0" w:firstColumn="1" w:lastColumn="0" w:noHBand="0" w:noVBand="1"/>
            </w:tblPr>
            <w:tblGrid>
              <w:gridCol w:w="1129"/>
              <w:gridCol w:w="1276"/>
              <w:gridCol w:w="1276"/>
              <w:gridCol w:w="1134"/>
              <w:gridCol w:w="1276"/>
              <w:gridCol w:w="1559"/>
            </w:tblGrid>
            <w:tr w:rsidR="006F116E" w:rsidRPr="00834322" w14:paraId="5ECE7668" w14:textId="77777777" w:rsidTr="0031451D">
              <w:tc>
                <w:tcPr>
                  <w:tcW w:w="1129" w:type="dxa"/>
                </w:tcPr>
                <w:p w14:paraId="5383EFD0" w14:textId="77777777" w:rsidR="006F116E" w:rsidRPr="00834322" w:rsidRDefault="006F116E" w:rsidP="0031451D">
                  <w:pPr>
                    <w:tabs>
                      <w:tab w:val="left" w:pos="851"/>
                    </w:tabs>
                    <w:jc w:val="center"/>
                    <w:rPr>
                      <w:rFonts w:cs="Times New Roman"/>
                      <w:b/>
                      <w:color w:val="000000" w:themeColor="text1"/>
                      <w:sz w:val="48"/>
                      <w:szCs w:val="48"/>
                    </w:rPr>
                  </w:pPr>
                  <w:r w:rsidRPr="00834322">
                    <w:rPr>
                      <w:rFonts w:cs="Times New Roman"/>
                      <w:b/>
                      <w:color w:val="000000" w:themeColor="text1"/>
                      <w:sz w:val="48"/>
                      <w:szCs w:val="48"/>
                    </w:rPr>
                    <w:sym w:font="Symbol" w:char="F07F"/>
                  </w:r>
                </w:p>
              </w:tc>
              <w:tc>
                <w:tcPr>
                  <w:tcW w:w="1276" w:type="dxa"/>
                </w:tcPr>
                <w:p w14:paraId="0793D1F6" w14:textId="77777777" w:rsidR="006F116E" w:rsidRPr="00834322" w:rsidRDefault="006F116E" w:rsidP="0031451D">
                  <w:pPr>
                    <w:tabs>
                      <w:tab w:val="left" w:pos="851"/>
                    </w:tabs>
                    <w:jc w:val="center"/>
                    <w:rPr>
                      <w:rFonts w:cs="Times New Roman"/>
                      <w:b/>
                      <w:color w:val="000000" w:themeColor="text1"/>
                      <w:sz w:val="48"/>
                      <w:szCs w:val="48"/>
                    </w:rPr>
                  </w:pPr>
                  <w:r w:rsidRPr="00834322">
                    <w:rPr>
                      <w:rFonts w:cs="Times New Roman"/>
                      <w:b/>
                      <w:color w:val="000000" w:themeColor="text1"/>
                      <w:sz w:val="48"/>
                      <w:szCs w:val="48"/>
                    </w:rPr>
                    <w:sym w:font="Symbol" w:char="F07F"/>
                  </w:r>
                </w:p>
              </w:tc>
              <w:tc>
                <w:tcPr>
                  <w:tcW w:w="1276" w:type="dxa"/>
                </w:tcPr>
                <w:p w14:paraId="4CEA8436" w14:textId="77777777" w:rsidR="006F116E" w:rsidRPr="00834322" w:rsidRDefault="006F116E" w:rsidP="0031451D">
                  <w:pPr>
                    <w:tabs>
                      <w:tab w:val="left" w:pos="851"/>
                    </w:tabs>
                    <w:jc w:val="center"/>
                    <w:rPr>
                      <w:rFonts w:cs="Times New Roman"/>
                      <w:b/>
                      <w:color w:val="000000" w:themeColor="text1"/>
                      <w:sz w:val="48"/>
                      <w:szCs w:val="48"/>
                    </w:rPr>
                  </w:pPr>
                  <w:r w:rsidRPr="00834322">
                    <w:rPr>
                      <w:rFonts w:cs="Times New Roman"/>
                      <w:b/>
                      <w:color w:val="000000" w:themeColor="text1"/>
                      <w:sz w:val="48"/>
                      <w:szCs w:val="48"/>
                    </w:rPr>
                    <w:sym w:font="Symbol" w:char="F07F"/>
                  </w:r>
                </w:p>
              </w:tc>
              <w:tc>
                <w:tcPr>
                  <w:tcW w:w="1134" w:type="dxa"/>
                </w:tcPr>
                <w:p w14:paraId="5BDEEE26" w14:textId="77777777" w:rsidR="006F116E" w:rsidRPr="00834322" w:rsidRDefault="006F116E" w:rsidP="0031451D">
                  <w:pPr>
                    <w:tabs>
                      <w:tab w:val="left" w:pos="851"/>
                    </w:tabs>
                    <w:jc w:val="center"/>
                    <w:rPr>
                      <w:rFonts w:cs="Times New Roman"/>
                      <w:b/>
                      <w:color w:val="000000" w:themeColor="text1"/>
                      <w:sz w:val="48"/>
                      <w:szCs w:val="48"/>
                    </w:rPr>
                  </w:pPr>
                  <w:r w:rsidRPr="00834322">
                    <w:rPr>
                      <w:rFonts w:cs="Times New Roman"/>
                      <w:b/>
                      <w:color w:val="000000" w:themeColor="text1"/>
                      <w:sz w:val="48"/>
                      <w:szCs w:val="48"/>
                    </w:rPr>
                    <w:sym w:font="Symbol" w:char="F07F"/>
                  </w:r>
                </w:p>
              </w:tc>
              <w:tc>
                <w:tcPr>
                  <w:tcW w:w="1276" w:type="dxa"/>
                </w:tcPr>
                <w:p w14:paraId="1262FC2D" w14:textId="77777777" w:rsidR="006F116E" w:rsidRPr="00834322" w:rsidRDefault="006F116E" w:rsidP="0031451D">
                  <w:pPr>
                    <w:tabs>
                      <w:tab w:val="left" w:pos="851"/>
                    </w:tabs>
                    <w:jc w:val="center"/>
                    <w:rPr>
                      <w:rFonts w:cs="Times New Roman"/>
                      <w:b/>
                      <w:color w:val="000000" w:themeColor="text1"/>
                      <w:sz w:val="48"/>
                      <w:szCs w:val="48"/>
                    </w:rPr>
                  </w:pPr>
                  <w:r w:rsidRPr="00834322">
                    <w:rPr>
                      <w:rFonts w:cs="Times New Roman"/>
                      <w:b/>
                      <w:color w:val="000000" w:themeColor="text1"/>
                      <w:sz w:val="48"/>
                      <w:szCs w:val="48"/>
                    </w:rPr>
                    <w:sym w:font="Symbol" w:char="F07F"/>
                  </w:r>
                </w:p>
              </w:tc>
              <w:tc>
                <w:tcPr>
                  <w:tcW w:w="1559" w:type="dxa"/>
                </w:tcPr>
                <w:p w14:paraId="7A71120D" w14:textId="77777777" w:rsidR="006F116E" w:rsidRPr="00834322" w:rsidRDefault="006F116E" w:rsidP="0031451D">
                  <w:pPr>
                    <w:tabs>
                      <w:tab w:val="left" w:pos="851"/>
                    </w:tabs>
                    <w:jc w:val="center"/>
                    <w:rPr>
                      <w:rFonts w:cs="Times New Roman"/>
                      <w:b/>
                      <w:color w:val="000000" w:themeColor="text1"/>
                      <w:sz w:val="48"/>
                      <w:szCs w:val="48"/>
                    </w:rPr>
                  </w:pPr>
                  <w:r w:rsidRPr="00834322">
                    <w:rPr>
                      <w:rFonts w:cs="Times New Roman"/>
                      <w:b/>
                      <w:color w:val="000000" w:themeColor="text1"/>
                      <w:sz w:val="48"/>
                      <w:szCs w:val="48"/>
                    </w:rPr>
                    <w:sym w:font="Symbol" w:char="F07F"/>
                  </w:r>
                </w:p>
              </w:tc>
            </w:tr>
          </w:tbl>
          <w:p w14:paraId="31A14D06" w14:textId="77777777" w:rsidR="006F116E" w:rsidRPr="00834322" w:rsidRDefault="006F116E" w:rsidP="0031451D">
            <w:pPr>
              <w:tabs>
                <w:tab w:val="left" w:pos="851"/>
              </w:tabs>
              <w:jc w:val="center"/>
              <w:rPr>
                <w:noProof/>
                <w:color w:val="000000" w:themeColor="text1"/>
                <w:sz w:val="48"/>
                <w:szCs w:val="48"/>
              </w:rPr>
            </w:pPr>
          </w:p>
        </w:tc>
      </w:tr>
    </w:tbl>
    <w:p w14:paraId="76369296" w14:textId="77777777" w:rsidR="006F116E" w:rsidRPr="00834322" w:rsidRDefault="006F116E" w:rsidP="006F116E">
      <w:pPr>
        <w:tabs>
          <w:tab w:val="left" w:pos="851"/>
        </w:tabs>
        <w:spacing w:line="240" w:lineRule="auto"/>
        <w:jc w:val="both"/>
        <w:rPr>
          <w:rFonts w:cs="Times New Roman"/>
          <w:bCs/>
          <w:color w:val="000000" w:themeColor="text1"/>
        </w:rPr>
      </w:pPr>
    </w:p>
    <w:p w14:paraId="26A27616" w14:textId="77777777" w:rsidR="006F116E" w:rsidRDefault="006F116E" w:rsidP="00596947">
      <w:pPr>
        <w:pStyle w:val="TezMetin"/>
      </w:pPr>
      <w:r>
        <w:t xml:space="preserve">                                                                              </w:t>
      </w:r>
    </w:p>
    <w:permEnd w:id="238823259"/>
    <w:p w14:paraId="4198EB8E" w14:textId="77777777" w:rsidR="005854D7" w:rsidRDefault="005854D7" w:rsidP="005854D7">
      <w:pPr>
        <w:pStyle w:val="TezMetin"/>
        <w:tabs>
          <w:tab w:val="left" w:pos="4230"/>
        </w:tabs>
      </w:pPr>
      <w:r>
        <w:tab/>
      </w:r>
    </w:p>
    <w:p w14:paraId="22917DF4" w14:textId="77777777" w:rsidR="00596947" w:rsidRDefault="00596947" w:rsidP="005854D7">
      <w:pPr>
        <w:pStyle w:val="TezMetin"/>
        <w:tabs>
          <w:tab w:val="left" w:pos="4230"/>
        </w:tabs>
      </w:pPr>
      <w:r w:rsidRPr="005854D7">
        <w:br w:type="page"/>
      </w:r>
      <w:r w:rsidR="005854D7">
        <w:lastRenderedPageBreak/>
        <w:tab/>
      </w:r>
    </w:p>
    <w:p w14:paraId="4299CB8A" w14:textId="77777777" w:rsidR="00596947" w:rsidRDefault="00A70B49" w:rsidP="00A70B49">
      <w:pPr>
        <w:pStyle w:val="Balk1"/>
      </w:pPr>
      <w:bookmarkStart w:id="9" w:name="_Toc179752166"/>
      <w:r>
        <w:t>İÇİNDEKİLER</w:t>
      </w:r>
      <w:bookmarkEnd w:id="9"/>
    </w:p>
    <w:p w14:paraId="21223511" w14:textId="77777777" w:rsidR="00A70B49" w:rsidRDefault="00A70B49" w:rsidP="00A70B49">
      <w:pPr>
        <w:pStyle w:val="TezMetin"/>
        <w:jc w:val="right"/>
        <w:rPr>
          <w:i/>
          <w:iCs/>
        </w:rPr>
      </w:pPr>
      <w:r w:rsidRPr="00A70B49">
        <w:rPr>
          <w:i/>
          <w:iCs/>
        </w:rPr>
        <w:t>Sayfa</w:t>
      </w:r>
    </w:p>
    <w:permStart w:id="1303462914" w:edGrp="everyone"/>
    <w:p w14:paraId="385A8F0A" w14:textId="77777777" w:rsidR="00855336" w:rsidRDefault="00A70B49">
      <w:pPr>
        <w:pStyle w:val="T1"/>
        <w:tabs>
          <w:tab w:val="right" w:leader="dot" w:pos="9062"/>
        </w:tabs>
        <w:rPr>
          <w:rFonts w:asciiTheme="minorHAnsi" w:eastAsiaTheme="minorEastAsia" w:hAnsiTheme="minorHAnsi"/>
          <w:b w:val="0"/>
          <w:noProof/>
          <w:lang w:eastAsia="tr-TR"/>
        </w:rPr>
      </w:pPr>
      <w:r>
        <w:fldChar w:fldCharType="begin"/>
      </w:r>
      <w:r>
        <w:instrText xml:space="preserve"> TOC \o "1-5" \n 9-9\h \z \t "BÖLÜM ADI;9" </w:instrText>
      </w:r>
      <w:r>
        <w:fldChar w:fldCharType="separate"/>
      </w:r>
      <w:hyperlink w:anchor="_Toc179752160" w:history="1">
        <w:r w:rsidR="009D4345">
          <w:rPr>
            <w:rStyle w:val="Kpr"/>
            <w:noProof/>
          </w:rPr>
          <w:t>İçindekiler tablosu için sağa tıklayıp alanı güncelleştiri seçin ve tüm tabloyu güncelleştirin</w:t>
        </w:r>
        <w:bookmarkStart w:id="10" w:name="_GoBack"/>
        <w:bookmarkEnd w:id="10"/>
        <w:r w:rsidR="00855336">
          <w:rPr>
            <w:noProof/>
            <w:webHidden/>
          </w:rPr>
          <w:tab/>
        </w:r>
        <w:r w:rsidR="00855336">
          <w:rPr>
            <w:noProof/>
            <w:webHidden/>
          </w:rPr>
          <w:fldChar w:fldCharType="begin"/>
        </w:r>
        <w:r w:rsidR="00855336">
          <w:rPr>
            <w:noProof/>
            <w:webHidden/>
          </w:rPr>
          <w:instrText xml:space="preserve"> PAGEREF _Toc179752160 \h </w:instrText>
        </w:r>
        <w:r w:rsidR="00855336">
          <w:rPr>
            <w:noProof/>
            <w:webHidden/>
          </w:rPr>
        </w:r>
        <w:r w:rsidR="00855336">
          <w:rPr>
            <w:noProof/>
            <w:webHidden/>
          </w:rPr>
          <w:fldChar w:fldCharType="separate"/>
        </w:r>
        <w:r w:rsidR="007C5ACC">
          <w:rPr>
            <w:noProof/>
            <w:webHidden/>
          </w:rPr>
          <w:t>iii</w:t>
        </w:r>
        <w:r w:rsidR="00855336">
          <w:rPr>
            <w:noProof/>
            <w:webHidden/>
          </w:rPr>
          <w:fldChar w:fldCharType="end"/>
        </w:r>
      </w:hyperlink>
    </w:p>
    <w:p w14:paraId="052E3F83" w14:textId="77777777" w:rsidR="00855336" w:rsidRDefault="00855336">
      <w:pPr>
        <w:pStyle w:val="T1"/>
        <w:tabs>
          <w:tab w:val="right" w:leader="dot" w:pos="9062"/>
        </w:tabs>
        <w:rPr>
          <w:rFonts w:asciiTheme="minorHAnsi" w:eastAsiaTheme="minorEastAsia" w:hAnsiTheme="minorHAnsi"/>
          <w:b w:val="0"/>
          <w:noProof/>
          <w:lang w:eastAsia="tr-TR"/>
        </w:rPr>
      </w:pPr>
    </w:p>
    <w:p w14:paraId="5A474600" w14:textId="77777777" w:rsidR="009D4345" w:rsidRPr="009D4345" w:rsidRDefault="009D4345" w:rsidP="009D4345">
      <w:pPr>
        <w:rPr>
          <w:noProof/>
          <w:lang w:eastAsia="tr-TR"/>
        </w:rPr>
      </w:pPr>
    </w:p>
    <w:p w14:paraId="7B555DCA" w14:textId="77777777" w:rsidR="00645DC7" w:rsidRDefault="00A70B49" w:rsidP="005854D7">
      <w:pPr>
        <w:pStyle w:val="Balk1"/>
        <w:rPr>
          <w:i/>
          <w:iCs/>
        </w:rPr>
      </w:pPr>
      <w:r>
        <w:fldChar w:fldCharType="end"/>
      </w:r>
      <w:permEnd w:id="1303462914"/>
      <w:r>
        <w:br w:type="page"/>
      </w:r>
      <w:permStart w:id="1327839257" w:edGrp="everyone"/>
    </w:p>
    <w:p w14:paraId="14FC0EE3" w14:textId="77777777" w:rsidR="00484213" w:rsidRDefault="00484213" w:rsidP="00484213">
      <w:pPr>
        <w:pStyle w:val="Balk1"/>
      </w:pPr>
      <w:bookmarkStart w:id="11" w:name="_Toc179752168"/>
      <w:permEnd w:id="1327839257"/>
      <w:r>
        <w:lastRenderedPageBreak/>
        <w:t>ŞEKİLLER LİSTESİ</w:t>
      </w:r>
      <w:bookmarkEnd w:id="11"/>
    </w:p>
    <w:p w14:paraId="24D3E1B9" w14:textId="77777777" w:rsidR="00484213" w:rsidRDefault="00484213" w:rsidP="00484213">
      <w:pPr>
        <w:pStyle w:val="TezMetin"/>
      </w:pPr>
    </w:p>
    <w:p w14:paraId="6F874614" w14:textId="77777777" w:rsidR="00484213" w:rsidRDefault="00484213" w:rsidP="00484213">
      <w:pPr>
        <w:tabs>
          <w:tab w:val="right" w:pos="9061"/>
        </w:tabs>
        <w:rPr>
          <w:i/>
          <w:iCs/>
        </w:rPr>
      </w:pPr>
      <w:r>
        <w:rPr>
          <w:i/>
          <w:iCs/>
        </w:rPr>
        <w:t>Şekil</w:t>
      </w:r>
      <w:r w:rsidRPr="0029520F">
        <w:rPr>
          <w:i/>
          <w:iCs/>
        </w:rPr>
        <w:tab/>
        <w:t>Sayfa</w:t>
      </w:r>
    </w:p>
    <w:permStart w:id="9467244" w:edGrp="everyone"/>
    <w:p w14:paraId="33985F3C" w14:textId="77777777" w:rsidR="009D4345" w:rsidRDefault="00484213">
      <w:pPr>
        <w:pStyle w:val="ekillerTablosu"/>
        <w:rPr>
          <w:rFonts w:asciiTheme="minorHAnsi" w:eastAsiaTheme="minorEastAsia" w:hAnsiTheme="minorHAnsi"/>
          <w:noProof/>
          <w:sz w:val="24"/>
          <w:lang w:eastAsia="tr-TR"/>
        </w:rPr>
      </w:pPr>
      <w:r>
        <w:rPr>
          <w:i/>
          <w:iCs/>
        </w:rPr>
        <w:fldChar w:fldCharType="begin"/>
      </w:r>
      <w:r>
        <w:rPr>
          <w:i/>
          <w:iCs/>
        </w:rPr>
        <w:instrText xml:space="preserve"> TOC \h \z \c "Şekil" </w:instrText>
      </w:r>
      <w:r>
        <w:rPr>
          <w:i/>
          <w:iCs/>
        </w:rPr>
        <w:fldChar w:fldCharType="separate"/>
      </w:r>
      <w:hyperlink w:anchor="_Toc179761042" w:history="1">
        <w:r w:rsidR="009D4345" w:rsidRPr="008477B8">
          <w:rPr>
            <w:rStyle w:val="Kpr"/>
            <w:noProof/>
          </w:rPr>
          <w:t>1</w:t>
        </w:r>
        <w:r w:rsidR="009D4345">
          <w:rPr>
            <w:rFonts w:asciiTheme="minorHAnsi" w:eastAsiaTheme="minorEastAsia" w:hAnsiTheme="minorHAnsi"/>
            <w:noProof/>
            <w:sz w:val="24"/>
            <w:lang w:eastAsia="tr-TR"/>
          </w:rPr>
          <w:tab/>
        </w:r>
        <w:r w:rsidR="009D4345" w:rsidRPr="008477B8">
          <w:rPr>
            <w:rStyle w:val="Kpr"/>
            <w:noProof/>
          </w:rPr>
          <w:t xml:space="preserve"> </w:t>
        </w:r>
        <w:r w:rsidR="009D4345" w:rsidRPr="008477B8">
          <w:rPr>
            <w:rStyle w:val="Kpr"/>
            <w:bCs/>
            <w:noProof/>
          </w:rPr>
          <w:t xml:space="preserve"> </w:t>
        </w:r>
        <w:r w:rsidR="00C37A3B">
          <w:rPr>
            <w:rStyle w:val="Kpr"/>
            <w:bCs/>
            <w:noProof/>
          </w:rPr>
          <w:t xml:space="preserve">Şekiller </w:t>
        </w:r>
        <w:r w:rsidR="00C37A3B" w:rsidRPr="00C37A3B">
          <w:rPr>
            <w:rStyle w:val="Kpr"/>
            <w:bCs/>
            <w:noProof/>
          </w:rPr>
          <w:t>listesi için sağa tıklayıp alanı güncelleştiri seçin ve tüm tabloyu güncelleştirin</w:t>
        </w:r>
        <w:r w:rsidR="009D4345">
          <w:rPr>
            <w:noProof/>
            <w:webHidden/>
          </w:rPr>
          <w:tab/>
        </w:r>
        <w:r w:rsidR="009D4345">
          <w:rPr>
            <w:noProof/>
            <w:webHidden/>
          </w:rPr>
          <w:fldChar w:fldCharType="begin"/>
        </w:r>
        <w:r w:rsidR="009D4345">
          <w:rPr>
            <w:noProof/>
            <w:webHidden/>
          </w:rPr>
          <w:instrText xml:space="preserve"> PAGEREF _Toc179761042 \h </w:instrText>
        </w:r>
        <w:r w:rsidR="009D4345">
          <w:rPr>
            <w:noProof/>
            <w:webHidden/>
          </w:rPr>
        </w:r>
        <w:r w:rsidR="009D4345">
          <w:rPr>
            <w:noProof/>
            <w:webHidden/>
          </w:rPr>
          <w:fldChar w:fldCharType="separate"/>
        </w:r>
        <w:r w:rsidR="007C5ACC">
          <w:rPr>
            <w:noProof/>
            <w:webHidden/>
          </w:rPr>
          <w:t>3</w:t>
        </w:r>
        <w:r w:rsidR="009D4345">
          <w:rPr>
            <w:noProof/>
            <w:webHidden/>
          </w:rPr>
          <w:fldChar w:fldCharType="end"/>
        </w:r>
      </w:hyperlink>
    </w:p>
    <w:p w14:paraId="778A3EE9" w14:textId="77777777" w:rsidR="00484213" w:rsidRDefault="00484213" w:rsidP="00484213">
      <w:pPr>
        <w:tabs>
          <w:tab w:val="right" w:pos="9061"/>
        </w:tabs>
        <w:rPr>
          <w:i/>
          <w:iCs/>
        </w:rPr>
      </w:pPr>
      <w:r>
        <w:rPr>
          <w:i/>
          <w:iCs/>
        </w:rPr>
        <w:fldChar w:fldCharType="end"/>
      </w:r>
      <w:r>
        <w:rPr>
          <w:i/>
          <w:iCs/>
        </w:rPr>
        <w:br w:type="page"/>
      </w:r>
    </w:p>
    <w:p w14:paraId="0D9C60BE" w14:textId="77777777" w:rsidR="0029520F" w:rsidRDefault="00484213" w:rsidP="00484213">
      <w:pPr>
        <w:pStyle w:val="Balk1"/>
      </w:pPr>
      <w:bookmarkStart w:id="12" w:name="_Toc179752169"/>
      <w:permEnd w:id="9467244"/>
      <w:r>
        <w:lastRenderedPageBreak/>
        <w:t>KISALTMALAR LİSTESİ</w:t>
      </w:r>
      <w:bookmarkEnd w:id="12"/>
    </w:p>
    <w:p w14:paraId="4338024F" w14:textId="77777777" w:rsidR="00484213" w:rsidRDefault="00484213" w:rsidP="00484213">
      <w:pPr>
        <w:pStyle w:val="TezMetin"/>
      </w:pPr>
    </w:p>
    <w:p w14:paraId="56BD6DC2" w14:textId="77777777" w:rsidR="00484213" w:rsidRDefault="00484213" w:rsidP="00484213">
      <w:pPr>
        <w:pStyle w:val="TezMetin"/>
      </w:pPr>
    </w:p>
    <w:p w14:paraId="3C289C3F" w14:textId="77777777" w:rsidR="00484213" w:rsidRDefault="00484213" w:rsidP="00484213">
      <w:pPr>
        <w:tabs>
          <w:tab w:val="left" w:pos="2268"/>
        </w:tabs>
        <w:spacing w:before="0" w:after="0"/>
      </w:pPr>
      <w:permStart w:id="1799247036" w:edGrp="everyone"/>
      <w:r>
        <w:t>Çev.</w:t>
      </w:r>
      <w:r>
        <w:tab/>
        <w:t>: Çeviren</w:t>
      </w:r>
    </w:p>
    <w:p w14:paraId="7CFEDE85" w14:textId="77777777" w:rsidR="00484213" w:rsidRDefault="00484213" w:rsidP="00484213">
      <w:pPr>
        <w:tabs>
          <w:tab w:val="left" w:pos="2268"/>
        </w:tabs>
        <w:spacing w:before="0" w:after="0"/>
      </w:pPr>
      <w:r>
        <w:t>Ed.</w:t>
      </w:r>
      <w:r>
        <w:tab/>
        <w:t>: Editör</w:t>
      </w:r>
    </w:p>
    <w:p w14:paraId="58AB9903" w14:textId="77777777" w:rsidR="00484213" w:rsidRDefault="00484213" w:rsidP="00484213">
      <w:pPr>
        <w:tabs>
          <w:tab w:val="left" w:pos="2268"/>
        </w:tabs>
        <w:spacing w:before="0" w:after="0"/>
      </w:pPr>
      <w:r>
        <w:t>TDK</w:t>
      </w:r>
      <w:r>
        <w:tab/>
        <w:t>: Türk Dil Kurumu</w:t>
      </w:r>
    </w:p>
    <w:p w14:paraId="4A19FC4E" w14:textId="77777777" w:rsidR="00484213" w:rsidRDefault="00484213" w:rsidP="00484213">
      <w:pPr>
        <w:tabs>
          <w:tab w:val="left" w:pos="2268"/>
        </w:tabs>
        <w:spacing w:before="0" w:after="0"/>
      </w:pPr>
      <w:r>
        <w:t>MEB</w:t>
      </w:r>
      <w:r>
        <w:tab/>
        <w:t>: Milli Eğitim Bakanlığı</w:t>
      </w:r>
    </w:p>
    <w:p w14:paraId="61F10B9C" w14:textId="77777777" w:rsidR="00855336" w:rsidRDefault="00855336" w:rsidP="00484213">
      <w:pPr>
        <w:tabs>
          <w:tab w:val="left" w:pos="2268"/>
        </w:tabs>
        <w:spacing w:before="0" w:after="0"/>
      </w:pPr>
    </w:p>
    <w:p w14:paraId="77574040" w14:textId="77777777" w:rsidR="009D4345" w:rsidRDefault="009D4345" w:rsidP="00484213">
      <w:pPr>
        <w:tabs>
          <w:tab w:val="left" w:pos="2268"/>
        </w:tabs>
        <w:spacing w:before="0" w:after="0"/>
      </w:pPr>
    </w:p>
    <w:p w14:paraId="6948DC9F" w14:textId="77777777" w:rsidR="009D4345" w:rsidRDefault="009D4345" w:rsidP="00484213">
      <w:pPr>
        <w:tabs>
          <w:tab w:val="left" w:pos="2268"/>
        </w:tabs>
        <w:spacing w:before="0" w:after="0"/>
      </w:pPr>
    </w:p>
    <w:p w14:paraId="2B44A5E4" w14:textId="77777777" w:rsidR="009D4345" w:rsidRDefault="009D4345" w:rsidP="00484213">
      <w:pPr>
        <w:tabs>
          <w:tab w:val="left" w:pos="2268"/>
        </w:tabs>
        <w:spacing w:before="0" w:after="0"/>
      </w:pPr>
    </w:p>
    <w:p w14:paraId="039CE569" w14:textId="77777777" w:rsidR="009D4345" w:rsidRDefault="009D4345" w:rsidP="00484213">
      <w:pPr>
        <w:tabs>
          <w:tab w:val="left" w:pos="2268"/>
        </w:tabs>
        <w:spacing w:before="0" w:after="0"/>
      </w:pPr>
    </w:p>
    <w:p w14:paraId="3519AEDC" w14:textId="77777777" w:rsidR="009D4345" w:rsidRDefault="009D4345" w:rsidP="00484213">
      <w:pPr>
        <w:tabs>
          <w:tab w:val="left" w:pos="2268"/>
        </w:tabs>
        <w:spacing w:before="0" w:after="0"/>
      </w:pPr>
    </w:p>
    <w:p w14:paraId="3555ECDD" w14:textId="77777777" w:rsidR="009D4345" w:rsidRDefault="009D4345" w:rsidP="00484213">
      <w:pPr>
        <w:tabs>
          <w:tab w:val="left" w:pos="2268"/>
        </w:tabs>
        <w:spacing w:before="0" w:after="0"/>
      </w:pPr>
    </w:p>
    <w:p w14:paraId="3C6CA3F1" w14:textId="77777777" w:rsidR="009D4345" w:rsidRDefault="009D4345" w:rsidP="00484213">
      <w:pPr>
        <w:tabs>
          <w:tab w:val="left" w:pos="2268"/>
        </w:tabs>
        <w:spacing w:before="0" w:after="0"/>
      </w:pPr>
    </w:p>
    <w:p w14:paraId="2EDA1D3C" w14:textId="77777777" w:rsidR="009D4345" w:rsidRDefault="009D4345" w:rsidP="00484213">
      <w:pPr>
        <w:tabs>
          <w:tab w:val="left" w:pos="2268"/>
        </w:tabs>
        <w:spacing w:before="0" w:after="0"/>
      </w:pPr>
    </w:p>
    <w:permEnd w:id="1799247036"/>
    <w:p w14:paraId="00A0419F" w14:textId="77777777" w:rsidR="00855336" w:rsidRDefault="00855336" w:rsidP="00484213">
      <w:pPr>
        <w:tabs>
          <w:tab w:val="left" w:pos="2268"/>
        </w:tabs>
        <w:spacing w:before="0" w:after="0"/>
      </w:pPr>
    </w:p>
    <w:p w14:paraId="1F02146E" w14:textId="77777777" w:rsidR="00484213" w:rsidRDefault="00484213" w:rsidP="00484213">
      <w:pPr>
        <w:tabs>
          <w:tab w:val="left" w:pos="2268"/>
        </w:tabs>
        <w:spacing w:before="0" w:after="0"/>
        <w:sectPr w:rsidR="00484213" w:rsidSect="00F07DC8">
          <w:footerReference w:type="default" r:id="rId14"/>
          <w:pgSz w:w="11906" w:h="16838"/>
          <w:pgMar w:top="1417" w:right="1417" w:bottom="1417" w:left="1417" w:header="708" w:footer="708" w:gutter="0"/>
          <w:pgNumType w:fmt="lowerRoman" w:start="1"/>
          <w:cols w:space="708"/>
          <w:docGrid w:linePitch="360"/>
        </w:sectPr>
      </w:pPr>
    </w:p>
    <w:p w14:paraId="2DD6851F" w14:textId="77777777" w:rsidR="00484213" w:rsidRDefault="006415CC" w:rsidP="00A6715F">
      <w:pPr>
        <w:pStyle w:val="BLMADI"/>
      </w:pPr>
      <w:bookmarkStart w:id="13" w:name="_Toc179752170"/>
      <w:r>
        <w:lastRenderedPageBreak/>
        <w:t>1. BÖLÜM</w:t>
      </w:r>
      <w:bookmarkEnd w:id="13"/>
    </w:p>
    <w:p w14:paraId="19BDCE58" w14:textId="77777777" w:rsidR="006415CC" w:rsidRDefault="006415CC" w:rsidP="00A6715F">
      <w:pPr>
        <w:pStyle w:val="BLMADI"/>
      </w:pPr>
      <w:bookmarkStart w:id="14" w:name="_Toc179752171"/>
      <w:r>
        <w:t>GİRİŞ</w:t>
      </w:r>
      <w:bookmarkEnd w:id="14"/>
    </w:p>
    <w:p w14:paraId="21A1BA29" w14:textId="77777777" w:rsidR="006415CC" w:rsidRDefault="0019501B" w:rsidP="003F08D3">
      <w:pPr>
        <w:pStyle w:val="Balk2"/>
      </w:pPr>
      <w:bookmarkStart w:id="15" w:name="_Toc179752172"/>
      <w:permStart w:id="1084492491" w:edGrp="everyone"/>
      <w:r w:rsidRPr="003F08D3">
        <w:t xml:space="preserve">1.1. </w:t>
      </w:r>
      <w:bookmarkEnd w:id="15"/>
    </w:p>
    <w:p w14:paraId="546F6ADB" w14:textId="77777777" w:rsidR="0019501B" w:rsidRDefault="0046780F" w:rsidP="00A6715F">
      <w:pPr>
        <w:pStyle w:val="TezMetin"/>
        <w:rPr>
          <w:noProof/>
        </w:rPr>
      </w:pPr>
      <w:r w:rsidRPr="00E1323F">
        <w:rPr>
          <w:color w:val="000000"/>
        </w:rPr>
        <w:t xml:space="preserve">Bu bölümde çalışmanın konusu ve önemi açık bir şekilde ifade </w:t>
      </w:r>
      <w:r w:rsidRPr="00E1323F">
        <w:t>edilmelidir. Çalışma amacının ortaya konmasında etkili olan çalışmaların ana fikirleri, gerekirse yöntemleri ve sonuçları hakkında özet bilgi verilir. Giriş bölümü konu ile ilg</w:t>
      </w:r>
      <w:r>
        <w:t>i</w:t>
      </w:r>
      <w:r w:rsidRPr="00E1323F">
        <w:t xml:space="preserve">li genel bilgilerden başlanarak tez konusunun neden </w:t>
      </w:r>
      <w:r w:rsidR="00C01F33" w:rsidRPr="00E1323F">
        <w:t>yapıldığına doğru</w:t>
      </w:r>
      <w:r w:rsidRPr="00E1323F">
        <w:t xml:space="preserve"> daralacak şekilde ( tezin amacı) verilmelidir. Konu dışı genel bilgi ve kaynak bilgisi vermekten</w:t>
      </w:r>
      <w:r w:rsidRPr="00E1323F">
        <w:rPr>
          <w:color w:val="000000"/>
        </w:rPr>
        <w:t xml:space="preserve"> kaçınılmalı, kaynak olarak </w:t>
      </w:r>
      <w:r w:rsidRPr="00E1323F">
        <w:t>kitaplara</w:t>
      </w:r>
      <w:r w:rsidRPr="00E1323F">
        <w:rPr>
          <w:color w:val="FF0000"/>
        </w:rPr>
        <w:t xml:space="preserve"> </w:t>
      </w:r>
      <w:r w:rsidRPr="00E1323F">
        <w:rPr>
          <w:color w:val="000000"/>
        </w:rPr>
        <w:t>fazlaca yer verilmemelidir</w:t>
      </w:r>
      <w:r>
        <w:rPr>
          <w:color w:val="000000"/>
        </w:rPr>
        <w:t>.</w:t>
      </w:r>
      <w:r w:rsidR="00C01F33">
        <w:rPr>
          <w:color w:val="000000"/>
        </w:rPr>
        <w:t xml:space="preserve"> </w:t>
      </w:r>
      <w:r w:rsidR="00285D32">
        <w:rPr>
          <w:noProof/>
        </w:rPr>
        <w:t>Bölüm adından sonra alt başlık kullanılana kadar yazılacak metnin kısa tutulması mümkünse diğer sayfaya taşmaması önerilir. Bu durum diğer bölümler için de geçerlidir.</w:t>
      </w:r>
    </w:p>
    <w:p w14:paraId="51633F58" w14:textId="77777777" w:rsidR="00E769C2" w:rsidRDefault="00E769C2" w:rsidP="0006534D">
      <w:pPr>
        <w:pStyle w:val="Alnt"/>
        <w:rPr>
          <w:noProof/>
        </w:rPr>
      </w:pPr>
      <w:r>
        <w:rPr>
          <w:noProof/>
        </w:rPr>
        <w:t xml:space="preserve">Alıntıların nasıl yapılacağı ile ilgili detaylı bilgiye tez yazım kılavuzu ve APA 7 kılavuzundan ulaşabilirsiniz. </w:t>
      </w:r>
    </w:p>
    <w:p w14:paraId="6781E4CA" w14:textId="77777777" w:rsidR="00E769C2" w:rsidRDefault="002C36EE" w:rsidP="00B4306B">
      <w:pPr>
        <w:pStyle w:val="TezMetin"/>
        <w:rPr>
          <w:noProof/>
        </w:rPr>
      </w:pPr>
      <w:r>
        <w:rPr>
          <w:noProof/>
        </w:rPr>
        <w:t xml:space="preserve">Daha kısa doğrudan alıntılar tırnak içinde verilmelidir. </w:t>
      </w:r>
      <w:r w:rsidRPr="002C36EE">
        <w:rPr>
          <w:noProof/>
        </w:rPr>
        <w:t xml:space="preserve">Tırnak işareti olarak </w:t>
      </w:r>
      <w:r w:rsidRPr="00B4306B">
        <w:rPr>
          <w:b/>
          <w:bCs w:val="0"/>
          <w:noProof/>
        </w:rPr>
        <w:t>“akıllı tırnaklar”</w:t>
      </w:r>
      <w:r w:rsidRPr="002C36EE">
        <w:rPr>
          <w:noProof/>
        </w:rPr>
        <w:t xml:space="preserve"> tercih edilmelidir. Yazarken otomatik olarak "düz tırnakların" “akıllı tırnaklar” ile değiştirilmesini sağlayan </w:t>
      </w:r>
      <w:r w:rsidR="00B4306B" w:rsidRPr="0006534D">
        <w:rPr>
          <w:b/>
          <w:bCs w:val="0"/>
          <w:noProof/>
        </w:rPr>
        <w:t>Yazarken Otomatik Biçimlendir</w:t>
      </w:r>
      <w:r w:rsidR="00B4306B">
        <w:rPr>
          <w:noProof/>
        </w:rPr>
        <w:t xml:space="preserve"> </w:t>
      </w:r>
      <w:r w:rsidRPr="002C36EE">
        <w:rPr>
          <w:noProof/>
        </w:rPr>
        <w:t>özelli</w:t>
      </w:r>
      <w:r w:rsidR="00B4306B">
        <w:rPr>
          <w:noProof/>
        </w:rPr>
        <w:t>ği</w:t>
      </w:r>
      <w:r w:rsidRPr="002C36EE">
        <w:rPr>
          <w:noProof/>
        </w:rPr>
        <w:t xml:space="preserve"> kapalıysa açılmalıdır. </w:t>
      </w:r>
      <w:r w:rsidR="00B4306B">
        <w:rPr>
          <w:noProof/>
        </w:rPr>
        <w:t>Bu sorun özellikle Mac kullanıcılarında görülebilmektedir. Mac</w:t>
      </w:r>
      <w:r w:rsidRPr="002C36EE">
        <w:rPr>
          <w:noProof/>
        </w:rPr>
        <w:t xml:space="preserve"> kullanıcıları bu ayara </w:t>
      </w:r>
      <w:r w:rsidR="00B4306B" w:rsidRPr="002C36EE">
        <w:rPr>
          <w:noProof/>
        </w:rPr>
        <w:t>Araçlar</w:t>
      </w:r>
      <w:r w:rsidR="00B4306B">
        <w:rPr>
          <w:noProof/>
        </w:rPr>
        <w:t xml:space="preserve"> </w:t>
      </w:r>
      <w:r w:rsidR="00B4306B" w:rsidRPr="002C36EE">
        <w:rPr>
          <w:noProof/>
        </w:rPr>
        <w:t>&gt;</w:t>
      </w:r>
      <w:r w:rsidR="00B4306B">
        <w:rPr>
          <w:noProof/>
        </w:rPr>
        <w:t xml:space="preserve"> </w:t>
      </w:r>
      <w:r w:rsidR="00B4306B" w:rsidRPr="0006534D">
        <w:rPr>
          <w:noProof/>
        </w:rPr>
        <w:t>otomatik düzeltme seçenekleri</w:t>
      </w:r>
      <w:r w:rsidR="00B4306B" w:rsidRPr="002C36EE">
        <w:rPr>
          <w:noProof/>
        </w:rPr>
        <w:t xml:space="preserve"> adımlarını </w:t>
      </w:r>
      <w:r w:rsidR="00B4306B">
        <w:rPr>
          <w:noProof/>
        </w:rPr>
        <w:t xml:space="preserve">izleyerek ulaşabilir. Windows kullanıcıları ise </w:t>
      </w:r>
      <w:r w:rsidRPr="002C36EE">
        <w:rPr>
          <w:noProof/>
        </w:rPr>
        <w:t>Dosya</w:t>
      </w:r>
      <w:r>
        <w:rPr>
          <w:noProof/>
        </w:rPr>
        <w:t xml:space="preserve"> </w:t>
      </w:r>
      <w:r w:rsidRPr="002C36EE">
        <w:rPr>
          <w:noProof/>
        </w:rPr>
        <w:t>&gt;</w:t>
      </w:r>
      <w:r>
        <w:rPr>
          <w:noProof/>
        </w:rPr>
        <w:t xml:space="preserve"> </w:t>
      </w:r>
      <w:r w:rsidRPr="002C36EE">
        <w:rPr>
          <w:noProof/>
        </w:rPr>
        <w:t>seçenekler</w:t>
      </w:r>
      <w:r>
        <w:rPr>
          <w:noProof/>
        </w:rPr>
        <w:t xml:space="preserve"> </w:t>
      </w:r>
      <w:r w:rsidRPr="002C36EE">
        <w:rPr>
          <w:noProof/>
        </w:rPr>
        <w:t>&gt;</w:t>
      </w:r>
      <w:r>
        <w:rPr>
          <w:noProof/>
        </w:rPr>
        <w:t xml:space="preserve"> </w:t>
      </w:r>
      <w:r w:rsidRPr="002C36EE">
        <w:rPr>
          <w:noProof/>
        </w:rPr>
        <w:t>yazım denetleme</w:t>
      </w:r>
      <w:r>
        <w:rPr>
          <w:noProof/>
        </w:rPr>
        <w:t xml:space="preserve"> </w:t>
      </w:r>
      <w:r w:rsidRPr="002C36EE">
        <w:rPr>
          <w:noProof/>
        </w:rPr>
        <w:t>&gt;</w:t>
      </w:r>
      <w:r>
        <w:rPr>
          <w:noProof/>
        </w:rPr>
        <w:t xml:space="preserve"> </w:t>
      </w:r>
      <w:r w:rsidRPr="002C36EE">
        <w:rPr>
          <w:noProof/>
        </w:rPr>
        <w:t xml:space="preserve">otomatik düzeltme seçenekleri adımlarını </w:t>
      </w:r>
      <w:r w:rsidR="00B4306B">
        <w:rPr>
          <w:noProof/>
        </w:rPr>
        <w:t xml:space="preserve">izlemelidir. </w:t>
      </w:r>
      <w:r w:rsidRPr="002C36EE">
        <w:rPr>
          <w:noProof/>
        </w:rPr>
        <w:t xml:space="preserve"> </w:t>
      </w:r>
      <w:r w:rsidR="00B4306B">
        <w:rPr>
          <w:noProof/>
        </w:rPr>
        <w:t xml:space="preserve">Otomatik düzeltme seçeneklerinde ayrıca </w:t>
      </w:r>
      <w:r w:rsidR="00B4306B" w:rsidRPr="0006534D">
        <w:rPr>
          <w:b/>
          <w:bCs w:val="0"/>
          <w:noProof/>
        </w:rPr>
        <w:t>otomatik numaralandırılmış liste</w:t>
      </w:r>
      <w:r w:rsidR="00B4306B">
        <w:rPr>
          <w:noProof/>
        </w:rPr>
        <w:t xml:space="preserve">lerin pasif hale getirilmesi önerilmektedir. Başlıkların otomatik numaralandırılmış listeye dönüşmesi ayarladığımız biçimi bozmaktadır. Otomatik numaralandırılmış listenin her aktif hale gelişinde </w:t>
      </w:r>
      <w:r w:rsidR="0006534D">
        <w:rPr>
          <w:noProof/>
        </w:rPr>
        <w:t>bu durumu</w:t>
      </w:r>
      <w:r w:rsidR="00B4306B">
        <w:rPr>
          <w:noProof/>
        </w:rPr>
        <w:t xml:space="preserve"> ctrl+z tuşları ile geri alarak da çözebilirsiniz ancak otomatik düzeltme seçeneklerinden bu özelliğin kapatılması daha kolay olacaktır. </w:t>
      </w:r>
    </w:p>
    <w:p w14:paraId="7D3300B5" w14:textId="77777777" w:rsidR="00CF46F1" w:rsidRPr="005F10AD" w:rsidRDefault="00CF46F1" w:rsidP="00CF46F1">
      <w:pPr>
        <w:pStyle w:val="ResimYazs"/>
        <w:keepNext/>
        <w:jc w:val="both"/>
        <w:rPr>
          <w:i w:val="0"/>
          <w:iCs w:val="0"/>
          <w:vanish/>
          <w:specVanish/>
        </w:rPr>
      </w:pPr>
      <w:r w:rsidRPr="005F10AD">
        <w:rPr>
          <w:i w:val="0"/>
          <w:iCs w:val="0"/>
        </w:rPr>
        <w:t xml:space="preserve">Şekil </w:t>
      </w:r>
    </w:p>
    <w:p w14:paraId="28AF0C1A" w14:textId="77777777" w:rsidR="00CF46F1" w:rsidRDefault="00CF46F1" w:rsidP="00CF46F1">
      <w:pPr>
        <w:pStyle w:val="ResimYazs"/>
        <w:keepNext/>
        <w:jc w:val="both"/>
      </w:pPr>
      <w:r w:rsidRPr="005F10AD">
        <w:rPr>
          <w:i w:val="0"/>
          <w:iCs w:val="0"/>
        </w:rPr>
        <w:t xml:space="preserve"> </w:t>
      </w:r>
      <w:r w:rsidRPr="005F10AD">
        <w:rPr>
          <w:i w:val="0"/>
          <w:iCs w:val="0"/>
        </w:rPr>
        <w:fldChar w:fldCharType="begin"/>
      </w:r>
      <w:r w:rsidRPr="005F10AD">
        <w:rPr>
          <w:i w:val="0"/>
          <w:iCs w:val="0"/>
        </w:rPr>
        <w:instrText xml:space="preserve"> SEQ Şekil \* ARABIC </w:instrText>
      </w:r>
      <w:r w:rsidRPr="005F10AD">
        <w:rPr>
          <w:i w:val="0"/>
          <w:iCs w:val="0"/>
        </w:rPr>
        <w:fldChar w:fldCharType="separate"/>
      </w:r>
      <w:bookmarkStart w:id="16" w:name="_Toc179761042"/>
      <w:r w:rsidR="007C5ACC">
        <w:rPr>
          <w:i w:val="0"/>
          <w:iCs w:val="0"/>
          <w:noProof/>
        </w:rPr>
        <w:t>1</w:t>
      </w:r>
      <w:r w:rsidRPr="005F10AD">
        <w:rPr>
          <w:i w:val="0"/>
          <w:iCs w:val="0"/>
          <w:noProof/>
        </w:rPr>
        <w:fldChar w:fldCharType="end"/>
      </w:r>
      <w:r w:rsidRPr="005F10AD">
        <w:rPr>
          <w:i w:val="0"/>
          <w:iCs w:val="0"/>
        </w:rPr>
        <w:tab/>
      </w:r>
      <w:r>
        <w:br/>
      </w:r>
      <w:r w:rsidRPr="005F10AD">
        <w:rPr>
          <w:b w:val="0"/>
          <w:bCs/>
        </w:rPr>
        <w:t xml:space="preserve">Bir </w:t>
      </w:r>
      <w:r w:rsidR="00E12AA0">
        <w:rPr>
          <w:b w:val="0"/>
          <w:bCs/>
        </w:rPr>
        <w:t>şekil örneği</w:t>
      </w:r>
      <w:bookmarkEnd w:id="16"/>
    </w:p>
    <w:p w14:paraId="5E700E18" w14:textId="77777777" w:rsidR="00CF46F1" w:rsidRDefault="00CF46F1" w:rsidP="00E769C2">
      <w:pPr>
        <w:pStyle w:val="TezMetin"/>
        <w:rPr>
          <w:noProof/>
        </w:rPr>
      </w:pPr>
      <w:r>
        <w:rPr>
          <w:noProof/>
          <w:lang w:eastAsia="tr-TR"/>
        </w:rPr>
        <w:drawing>
          <wp:inline distT="0" distB="0" distL="0" distR="0" wp14:anchorId="07B0A34B" wp14:editId="1E752660">
            <wp:extent cx="914400" cy="914400"/>
            <wp:effectExtent l="0" t="0" r="0" b="0"/>
            <wp:docPr id="824085881" name="Grafik 2" descr="Uyarı ana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085881" name="Grafik 824085881" descr="Uyarı ana hat"/>
                    <pic:cNvPicPr/>
                  </pic:nvPicPr>
                  <pic:blipFill>
                    <a:blip r:embed="rId15">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6"/>
                        </a:ext>
                      </a:extLst>
                    </a:blip>
                    <a:stretch>
                      <a:fillRect/>
                    </a:stretch>
                  </pic:blipFill>
                  <pic:spPr>
                    <a:xfrm>
                      <a:off x="0" y="0"/>
                      <a:ext cx="914400" cy="914400"/>
                    </a:xfrm>
                    <a:prstGeom prst="rect">
                      <a:avLst/>
                    </a:prstGeom>
                  </pic:spPr>
                </pic:pic>
              </a:graphicData>
            </a:graphic>
          </wp:inline>
        </w:drawing>
      </w:r>
    </w:p>
    <w:p w14:paraId="0BD9A7F5" w14:textId="77777777" w:rsidR="00E12AA0" w:rsidRDefault="00E12AA0" w:rsidP="00E769C2">
      <w:pPr>
        <w:pStyle w:val="TezMetin"/>
        <w:rPr>
          <w:noProof/>
        </w:rPr>
      </w:pPr>
      <w:r>
        <w:rPr>
          <w:noProof/>
        </w:rPr>
        <w:t xml:space="preserve">Şekil ve tablo adlarının şekiller listesi ve tablolar listesinde istenilen biçimde gözükmesi için resim yazısı olarak eklenmeleri gerekmektedir. Ayrıca etiket (şekil ya da tablo) ile numara </w:t>
      </w:r>
      <w:r>
        <w:rPr>
          <w:noProof/>
        </w:rPr>
        <w:lastRenderedPageBreak/>
        <w:t xml:space="preserve">arasında stil ayırıcı kullanılmalı, numaradan sonra bir tab boşluk bırakılıp shift enter ile alt satıra geçilmelidir. Daha kolay bir yöntem olarak şablondaki şekil ya da tablo adını kopyala yapıştır yaparak yeni ekleyeceğiniz şekil ve tabloların üstüne yapıştırın. Numara üstünde sağa tıklayarak alanı güncelleştir dediğinizde numara kaldığı yerden devam edecektir. Şekil ya da tablo adını da yapıştırdığınız adın üstünde düzeltme yaparak ayarlayabilirsiniz. </w:t>
      </w:r>
    </w:p>
    <w:p w14:paraId="380D116F" w14:textId="77777777" w:rsidR="0006534D" w:rsidRPr="00882A31" w:rsidRDefault="0006534D" w:rsidP="0006534D">
      <w:pPr>
        <w:pStyle w:val="ResimYazs"/>
        <w:keepNext/>
        <w:rPr>
          <w:i w:val="0"/>
          <w:iCs w:val="0"/>
          <w:vanish/>
          <w:specVanish/>
        </w:rPr>
      </w:pPr>
      <w:r w:rsidRPr="00882A31">
        <w:rPr>
          <w:i w:val="0"/>
          <w:iCs w:val="0"/>
        </w:rPr>
        <w:t xml:space="preserve">Tablo </w:t>
      </w:r>
    </w:p>
    <w:p w14:paraId="6862A856" w14:textId="77777777" w:rsidR="0006534D" w:rsidRDefault="0006534D" w:rsidP="0006534D">
      <w:pPr>
        <w:pStyle w:val="ResimYazs"/>
        <w:keepNext/>
      </w:pPr>
      <w:r w:rsidRPr="00882A31">
        <w:rPr>
          <w:i w:val="0"/>
          <w:iCs w:val="0"/>
        </w:rPr>
        <w:t xml:space="preserve"> </w:t>
      </w:r>
      <w:r w:rsidRPr="00882A31">
        <w:rPr>
          <w:i w:val="0"/>
          <w:iCs w:val="0"/>
        </w:rPr>
        <w:fldChar w:fldCharType="begin"/>
      </w:r>
      <w:r w:rsidRPr="00882A31">
        <w:rPr>
          <w:i w:val="0"/>
          <w:iCs w:val="0"/>
        </w:rPr>
        <w:instrText xml:space="preserve"> SEQ Tablo \* ARABIC </w:instrText>
      </w:r>
      <w:r w:rsidRPr="00882A31">
        <w:rPr>
          <w:i w:val="0"/>
          <w:iCs w:val="0"/>
        </w:rPr>
        <w:fldChar w:fldCharType="separate"/>
      </w:r>
      <w:bookmarkStart w:id="17" w:name="_Toc179761038"/>
      <w:r w:rsidR="007C5ACC">
        <w:rPr>
          <w:i w:val="0"/>
          <w:iCs w:val="0"/>
          <w:noProof/>
        </w:rPr>
        <w:t>1</w:t>
      </w:r>
      <w:r w:rsidRPr="00882A31">
        <w:rPr>
          <w:i w:val="0"/>
          <w:iCs w:val="0"/>
        </w:rPr>
        <w:fldChar w:fldCharType="end"/>
      </w:r>
      <w:r>
        <w:tab/>
      </w:r>
      <w:r>
        <w:br/>
      </w:r>
      <w:r w:rsidRPr="00882A31">
        <w:rPr>
          <w:b w:val="0"/>
          <w:bCs/>
        </w:rPr>
        <w:t>Tablo örneği</w:t>
      </w:r>
      <w:bookmarkEnd w:id="17"/>
    </w:p>
    <w:tbl>
      <w:tblPr>
        <w:tblStyle w:val="TabloKlavuzu"/>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2551"/>
        <w:gridCol w:w="2018"/>
      </w:tblGrid>
      <w:tr w:rsidR="0006534D" w14:paraId="6C470F00" w14:textId="77777777" w:rsidTr="00DD6EBB">
        <w:tc>
          <w:tcPr>
            <w:tcW w:w="2482" w:type="pct"/>
            <w:tcBorders>
              <w:top w:val="single" w:sz="4" w:space="0" w:color="auto"/>
              <w:bottom w:val="single" w:sz="4" w:space="0" w:color="auto"/>
            </w:tcBorders>
            <w:vAlign w:val="center"/>
          </w:tcPr>
          <w:p w14:paraId="2BE0E35B" w14:textId="77777777" w:rsidR="0006534D" w:rsidRDefault="0006534D" w:rsidP="00DD6EBB">
            <w:pPr>
              <w:pStyle w:val="TezMetin"/>
              <w:ind w:firstLine="0"/>
              <w:jc w:val="left"/>
            </w:pPr>
          </w:p>
        </w:tc>
        <w:tc>
          <w:tcPr>
            <w:tcW w:w="1406" w:type="pct"/>
            <w:tcBorders>
              <w:top w:val="single" w:sz="4" w:space="0" w:color="auto"/>
              <w:bottom w:val="single" w:sz="4" w:space="0" w:color="auto"/>
            </w:tcBorders>
            <w:vAlign w:val="center"/>
          </w:tcPr>
          <w:p w14:paraId="6D7ED40D" w14:textId="77777777" w:rsidR="0006534D" w:rsidRDefault="0006534D" w:rsidP="00DD6EBB">
            <w:pPr>
              <w:pStyle w:val="TezMetin"/>
              <w:ind w:firstLine="0"/>
              <w:jc w:val="left"/>
            </w:pPr>
          </w:p>
        </w:tc>
        <w:tc>
          <w:tcPr>
            <w:tcW w:w="1112" w:type="pct"/>
            <w:tcBorders>
              <w:top w:val="single" w:sz="4" w:space="0" w:color="auto"/>
              <w:bottom w:val="single" w:sz="4" w:space="0" w:color="auto"/>
            </w:tcBorders>
            <w:vAlign w:val="center"/>
          </w:tcPr>
          <w:p w14:paraId="3599E731" w14:textId="77777777" w:rsidR="0006534D" w:rsidRDefault="0006534D" w:rsidP="00DD6EBB">
            <w:pPr>
              <w:pStyle w:val="TezMetin"/>
              <w:ind w:firstLine="0"/>
              <w:jc w:val="left"/>
            </w:pPr>
          </w:p>
        </w:tc>
      </w:tr>
      <w:tr w:rsidR="0006534D" w14:paraId="33126F4E" w14:textId="77777777" w:rsidTr="00DD6EBB">
        <w:tc>
          <w:tcPr>
            <w:tcW w:w="2482" w:type="pct"/>
            <w:tcBorders>
              <w:top w:val="single" w:sz="4" w:space="0" w:color="auto"/>
            </w:tcBorders>
            <w:vAlign w:val="center"/>
          </w:tcPr>
          <w:p w14:paraId="7D1768C9" w14:textId="77777777" w:rsidR="0006534D" w:rsidRDefault="0006534D" w:rsidP="00DD6EBB">
            <w:pPr>
              <w:pStyle w:val="TezMetin"/>
              <w:ind w:firstLine="0"/>
              <w:jc w:val="left"/>
            </w:pPr>
          </w:p>
        </w:tc>
        <w:tc>
          <w:tcPr>
            <w:tcW w:w="1406" w:type="pct"/>
            <w:tcBorders>
              <w:top w:val="single" w:sz="4" w:space="0" w:color="auto"/>
            </w:tcBorders>
            <w:vAlign w:val="center"/>
          </w:tcPr>
          <w:p w14:paraId="061BD58B" w14:textId="77777777" w:rsidR="0006534D" w:rsidRDefault="0006534D" w:rsidP="00DD6EBB">
            <w:pPr>
              <w:pStyle w:val="TezMetin"/>
              <w:ind w:firstLine="0"/>
              <w:jc w:val="left"/>
            </w:pPr>
          </w:p>
        </w:tc>
        <w:tc>
          <w:tcPr>
            <w:tcW w:w="1112" w:type="pct"/>
            <w:tcBorders>
              <w:top w:val="single" w:sz="4" w:space="0" w:color="auto"/>
            </w:tcBorders>
            <w:vAlign w:val="center"/>
          </w:tcPr>
          <w:p w14:paraId="74DBE5F9" w14:textId="77777777" w:rsidR="0006534D" w:rsidRDefault="0006534D" w:rsidP="00DD6EBB">
            <w:pPr>
              <w:pStyle w:val="TezMetin"/>
              <w:ind w:firstLine="0"/>
              <w:jc w:val="left"/>
            </w:pPr>
          </w:p>
        </w:tc>
      </w:tr>
      <w:tr w:rsidR="0006534D" w14:paraId="54E5ABAC" w14:textId="77777777" w:rsidTr="00DD6EBB">
        <w:tc>
          <w:tcPr>
            <w:tcW w:w="2482" w:type="pct"/>
            <w:vAlign w:val="center"/>
          </w:tcPr>
          <w:p w14:paraId="6544C1E6" w14:textId="77777777" w:rsidR="0006534D" w:rsidRDefault="0006534D" w:rsidP="00DD6EBB">
            <w:pPr>
              <w:pStyle w:val="TezMetin"/>
              <w:ind w:firstLine="0"/>
              <w:jc w:val="left"/>
            </w:pPr>
          </w:p>
        </w:tc>
        <w:tc>
          <w:tcPr>
            <w:tcW w:w="1406" w:type="pct"/>
            <w:vAlign w:val="center"/>
          </w:tcPr>
          <w:p w14:paraId="19CF8819" w14:textId="77777777" w:rsidR="0006534D" w:rsidRDefault="0006534D" w:rsidP="00DD6EBB">
            <w:pPr>
              <w:pStyle w:val="TezMetin"/>
              <w:ind w:firstLine="0"/>
              <w:jc w:val="left"/>
            </w:pPr>
          </w:p>
        </w:tc>
        <w:tc>
          <w:tcPr>
            <w:tcW w:w="1112" w:type="pct"/>
            <w:vAlign w:val="center"/>
          </w:tcPr>
          <w:p w14:paraId="49A4DE01" w14:textId="77777777" w:rsidR="0006534D" w:rsidRDefault="0006534D" w:rsidP="00E57AA9">
            <w:pPr>
              <w:pStyle w:val="TezMetin"/>
              <w:ind w:firstLine="0"/>
              <w:jc w:val="left"/>
            </w:pPr>
          </w:p>
        </w:tc>
      </w:tr>
    </w:tbl>
    <w:p w14:paraId="09F7C120" w14:textId="77777777" w:rsidR="00C01F33" w:rsidRDefault="00C01F33" w:rsidP="006415CC">
      <w:pPr>
        <w:pStyle w:val="Balk3"/>
      </w:pPr>
      <w:bookmarkStart w:id="18" w:name="_Toc179752173"/>
    </w:p>
    <w:p w14:paraId="00B8A1B9" w14:textId="77777777" w:rsidR="006415CC" w:rsidRDefault="006415CC" w:rsidP="006415CC">
      <w:pPr>
        <w:pStyle w:val="Balk3"/>
      </w:pPr>
      <w:r>
        <w:t>1.1.1. Üçüncü Düzey Başlık</w:t>
      </w:r>
      <w:bookmarkEnd w:id="18"/>
    </w:p>
    <w:p w14:paraId="4620F96B" w14:textId="77777777" w:rsidR="0019501B" w:rsidRDefault="00B85DCC" w:rsidP="0019501B">
      <w:pPr>
        <w:pStyle w:val="TezMetin"/>
        <w:rPr>
          <w:noProof/>
        </w:rPr>
      </w:pPr>
      <w:r>
        <w:rPr>
          <w:noProof/>
        </w:rPr>
        <w:t xml:space="preserve">Üçüncü düzey başlıklar için </w:t>
      </w:r>
      <w:r w:rsidRPr="00B85DCC">
        <w:rPr>
          <w:b/>
          <w:bCs w:val="0"/>
          <w:noProof/>
        </w:rPr>
        <w:t>Başlık 3</w:t>
      </w:r>
      <w:r>
        <w:rPr>
          <w:noProof/>
        </w:rPr>
        <w:t xml:space="preserve"> stilini kullanın</w:t>
      </w:r>
      <w:r w:rsidR="00CF46F1">
        <w:rPr>
          <w:noProof/>
        </w:rPr>
        <w:t xml:space="preserve">. Tez yazım kılavuzunda 3. düzeyden itibaren içerik başlıkla aynı satırdan başlamaktaydı. Bu kural esnetilmiş ve tüm başlıklarda içeriğin başlığın altında yeni bir paragraf olarak başlaması benimsenmiştir. </w:t>
      </w:r>
    </w:p>
    <w:p w14:paraId="7A0D5516" w14:textId="77777777" w:rsidR="006415CC" w:rsidRDefault="006415CC" w:rsidP="006415CC">
      <w:pPr>
        <w:pStyle w:val="Balk4"/>
      </w:pPr>
      <w:bookmarkStart w:id="19" w:name="_Toc179752174"/>
      <w:r>
        <w:t>1.1.1.1. Dördüncü Düzey Başlık</w:t>
      </w:r>
      <w:bookmarkEnd w:id="19"/>
    </w:p>
    <w:p w14:paraId="6C8622C7" w14:textId="77777777" w:rsidR="0019501B" w:rsidRDefault="00CF46F1" w:rsidP="0019501B">
      <w:pPr>
        <w:pStyle w:val="TezMetin"/>
        <w:rPr>
          <w:noProof/>
        </w:rPr>
      </w:pPr>
      <w:r>
        <w:rPr>
          <w:noProof/>
        </w:rPr>
        <w:t xml:space="preserve">Dördüncü düzey başlıklar için </w:t>
      </w:r>
      <w:r w:rsidRPr="00CF46F1">
        <w:rPr>
          <w:b/>
          <w:bCs w:val="0"/>
          <w:noProof/>
        </w:rPr>
        <w:t>Başlık 4</w:t>
      </w:r>
      <w:r>
        <w:rPr>
          <w:noProof/>
        </w:rPr>
        <w:t xml:space="preserve"> stilini kullanın. </w:t>
      </w:r>
    </w:p>
    <w:p w14:paraId="70F11ACF" w14:textId="77777777" w:rsidR="00A6715F" w:rsidRDefault="00A6715F" w:rsidP="00A6715F">
      <w:pPr>
        <w:pStyle w:val="Balk5"/>
      </w:pPr>
      <w:bookmarkStart w:id="20" w:name="_Toc179752175"/>
      <w:r>
        <w:t>1.1.1.1.1. Beşinci Düzey Başlık</w:t>
      </w:r>
      <w:bookmarkEnd w:id="20"/>
    </w:p>
    <w:p w14:paraId="6C9E7467" w14:textId="77777777" w:rsidR="0019501B" w:rsidRDefault="00E12AA0" w:rsidP="0019501B">
      <w:pPr>
        <w:pStyle w:val="TezMetin"/>
        <w:rPr>
          <w:noProof/>
        </w:rPr>
      </w:pPr>
      <w:r>
        <w:rPr>
          <w:noProof/>
        </w:rPr>
        <w:t xml:space="preserve">Beşinci düzey başlıklar için </w:t>
      </w:r>
      <w:r>
        <w:rPr>
          <w:b/>
          <w:bCs w:val="0"/>
          <w:noProof/>
        </w:rPr>
        <w:t>Başlık 5</w:t>
      </w:r>
      <w:r>
        <w:rPr>
          <w:noProof/>
        </w:rPr>
        <w:t xml:space="preserve"> stilini kullanın. </w:t>
      </w:r>
    </w:p>
    <w:p w14:paraId="15E48157" w14:textId="77777777" w:rsidR="00A6715F" w:rsidRDefault="00A6715F" w:rsidP="00A6715F">
      <w:pPr>
        <w:pStyle w:val="TezMetin"/>
      </w:pPr>
    </w:p>
    <w:p w14:paraId="7A42AC10" w14:textId="77777777" w:rsidR="00A6715F" w:rsidRDefault="00A6715F" w:rsidP="00A6715F">
      <w:pPr>
        <w:pStyle w:val="TezMetin"/>
      </w:pPr>
    </w:p>
    <w:p w14:paraId="6ACFCA43" w14:textId="77777777" w:rsidR="009D4345" w:rsidRDefault="009D4345" w:rsidP="00A6715F">
      <w:pPr>
        <w:pStyle w:val="TezMetin"/>
      </w:pPr>
    </w:p>
    <w:p w14:paraId="408F4E45" w14:textId="77777777" w:rsidR="009D4345" w:rsidRDefault="009D4345" w:rsidP="00A6715F">
      <w:pPr>
        <w:pStyle w:val="TezMetin"/>
      </w:pPr>
    </w:p>
    <w:p w14:paraId="54BA967D" w14:textId="77777777" w:rsidR="009D4345" w:rsidRDefault="009D4345" w:rsidP="00A6715F">
      <w:pPr>
        <w:pStyle w:val="TezMetin"/>
      </w:pPr>
    </w:p>
    <w:p w14:paraId="152C290E" w14:textId="77777777" w:rsidR="009D4345" w:rsidRDefault="009D4345" w:rsidP="00A6715F">
      <w:pPr>
        <w:pStyle w:val="TezMetin"/>
      </w:pPr>
    </w:p>
    <w:p w14:paraId="5A2FCA49" w14:textId="77777777" w:rsidR="009D4345" w:rsidRDefault="009D4345" w:rsidP="00A6715F">
      <w:pPr>
        <w:pStyle w:val="TezMetin"/>
      </w:pPr>
    </w:p>
    <w:p w14:paraId="7670484E" w14:textId="77777777" w:rsidR="009D4345" w:rsidRDefault="009D4345" w:rsidP="00A6715F">
      <w:pPr>
        <w:pStyle w:val="TezMetin"/>
      </w:pPr>
    </w:p>
    <w:p w14:paraId="4C92C6DB" w14:textId="77777777" w:rsidR="009D4345" w:rsidRDefault="009D4345" w:rsidP="00A6715F">
      <w:pPr>
        <w:pStyle w:val="TezMetin"/>
      </w:pPr>
    </w:p>
    <w:p w14:paraId="35E39667" w14:textId="77777777" w:rsidR="009D4345" w:rsidRDefault="009D4345" w:rsidP="00A6715F">
      <w:pPr>
        <w:pStyle w:val="TezMetin"/>
      </w:pPr>
    </w:p>
    <w:permEnd w:id="1084492491"/>
    <w:p w14:paraId="770DB4E6" w14:textId="77777777" w:rsidR="00A6715F" w:rsidRDefault="00A6715F" w:rsidP="00A6715F">
      <w:pPr>
        <w:pStyle w:val="TezMetin"/>
      </w:pPr>
      <w:r>
        <w:br w:type="page"/>
      </w:r>
    </w:p>
    <w:p w14:paraId="63E1C055" w14:textId="77777777" w:rsidR="00A6715F" w:rsidRDefault="0019501B" w:rsidP="0019501B">
      <w:pPr>
        <w:pStyle w:val="BLMADI"/>
      </w:pPr>
      <w:bookmarkStart w:id="21" w:name="_Toc179752182"/>
      <w:r>
        <w:lastRenderedPageBreak/>
        <w:t>2. BÖLÜM</w:t>
      </w:r>
      <w:bookmarkEnd w:id="21"/>
    </w:p>
    <w:p w14:paraId="669C628E" w14:textId="77777777" w:rsidR="0019501B" w:rsidRDefault="00E57AA9" w:rsidP="0019501B">
      <w:pPr>
        <w:pStyle w:val="BLMADI"/>
      </w:pPr>
      <w:r>
        <w:t>GENEL BİLGİLER</w:t>
      </w:r>
    </w:p>
    <w:p w14:paraId="187DCE16" w14:textId="77777777" w:rsidR="00C01F33" w:rsidRDefault="00C01F33" w:rsidP="0019501B">
      <w:pPr>
        <w:pStyle w:val="TezMetin"/>
        <w:rPr>
          <w:noProof/>
        </w:rPr>
      </w:pPr>
      <w:permStart w:id="1609175563" w:edGrp="everyone"/>
      <w:r>
        <w:rPr>
          <w:noProof/>
        </w:rPr>
        <w:t xml:space="preserve">X   xxxxx xxxxxxxxxxxxxxxxxxxxxxxxxxxxxxxxxxx xxxxxxxxxxxxxxxxxxxxxxxxxxxxxxxx </w:t>
      </w:r>
    </w:p>
    <w:p w14:paraId="2D57D612" w14:textId="77777777" w:rsidR="0019501B" w:rsidRDefault="00C01F33" w:rsidP="0019501B">
      <w:pPr>
        <w:pStyle w:val="TezMetin"/>
      </w:pPr>
      <w:r>
        <w:rPr>
          <w:noProof/>
        </w:rPr>
        <w:t>Xxxxx     xxxxxxxxxxxxxxxxx xxxxxxxxxxxx xxxxxxxxxxxxx xxxxxxxxxx.</w:t>
      </w:r>
    </w:p>
    <w:p w14:paraId="1DBC2D3C" w14:textId="77777777" w:rsidR="0019501B" w:rsidRDefault="00E57AA9" w:rsidP="0019501B">
      <w:pPr>
        <w:pStyle w:val="Balk2"/>
      </w:pPr>
      <w:bookmarkStart w:id="22" w:name="_Toc179752184"/>
      <w:r>
        <w:t>2.1. Genel Bilgiler</w:t>
      </w:r>
      <w:r w:rsidR="0019501B">
        <w:t xml:space="preserve"> Alt Başlığı</w:t>
      </w:r>
      <w:bookmarkEnd w:id="22"/>
    </w:p>
    <w:p w14:paraId="57200F37" w14:textId="77777777" w:rsidR="00C01F33" w:rsidRDefault="00C01F33" w:rsidP="00C01F33">
      <w:pPr>
        <w:pStyle w:val="TezMetin"/>
      </w:pPr>
      <w:r>
        <w:rPr>
          <w:noProof/>
        </w:rPr>
        <w:t>Xxxxx     xxxxxxxxxxxxxxxxx xxxxxxxxxxxx xxxxxxxxxxxxx xxxxxxxxxx. F ff fffffffff ggggggggggg.</w:t>
      </w:r>
    </w:p>
    <w:p w14:paraId="03F4A892" w14:textId="77777777" w:rsidR="0019501B" w:rsidRDefault="0019501B" w:rsidP="0019501B">
      <w:pPr>
        <w:pStyle w:val="Balk2"/>
      </w:pPr>
      <w:bookmarkStart w:id="23" w:name="_Toc179752185"/>
      <w:r>
        <w:t xml:space="preserve">2.2. </w:t>
      </w:r>
      <w:r w:rsidR="00E57AA9">
        <w:t xml:space="preserve">Genel Bilgiler </w:t>
      </w:r>
      <w:r>
        <w:t>İkinci Alt Başlık</w:t>
      </w:r>
      <w:bookmarkEnd w:id="23"/>
    </w:p>
    <w:p w14:paraId="5BF3989E" w14:textId="77777777" w:rsidR="00C01F33" w:rsidRDefault="00C01F33" w:rsidP="00C01F33">
      <w:pPr>
        <w:pStyle w:val="TezMetin"/>
      </w:pPr>
      <w:r>
        <w:rPr>
          <w:noProof/>
        </w:rPr>
        <w:t>Xxxxx     xxxxxxxxxxxxxxxxx xxxxxxxxxxxx xxxxxxxxxxxxx xxxxxxxxxx. Gggg fggggggggg ggggjhjj.</w:t>
      </w:r>
    </w:p>
    <w:p w14:paraId="2B32CC5A" w14:textId="77777777" w:rsidR="0019501B" w:rsidRDefault="0019501B" w:rsidP="0019501B">
      <w:pPr>
        <w:pStyle w:val="TezMetin"/>
      </w:pPr>
    </w:p>
    <w:p w14:paraId="56D66233" w14:textId="77777777" w:rsidR="009D4345" w:rsidRDefault="009D4345" w:rsidP="0019501B">
      <w:pPr>
        <w:pStyle w:val="TezMetin"/>
      </w:pPr>
    </w:p>
    <w:p w14:paraId="79821FA2" w14:textId="77777777" w:rsidR="009D4345" w:rsidRDefault="009D4345" w:rsidP="0019501B">
      <w:pPr>
        <w:pStyle w:val="TezMetin"/>
      </w:pPr>
    </w:p>
    <w:p w14:paraId="10047347" w14:textId="77777777" w:rsidR="009D4345" w:rsidRDefault="009D4345" w:rsidP="0019501B">
      <w:pPr>
        <w:pStyle w:val="TezMetin"/>
      </w:pPr>
    </w:p>
    <w:permEnd w:id="1609175563"/>
    <w:p w14:paraId="15C73427" w14:textId="77777777" w:rsidR="0019501B" w:rsidRDefault="0019501B" w:rsidP="0019501B">
      <w:pPr>
        <w:pStyle w:val="TezMetin"/>
      </w:pPr>
      <w:r>
        <w:br w:type="page"/>
      </w:r>
    </w:p>
    <w:p w14:paraId="162868FA" w14:textId="77777777" w:rsidR="0019501B" w:rsidRDefault="0019501B" w:rsidP="0019501B">
      <w:pPr>
        <w:pStyle w:val="BLMADI"/>
      </w:pPr>
      <w:bookmarkStart w:id="24" w:name="_Toc179752186"/>
      <w:r>
        <w:lastRenderedPageBreak/>
        <w:t>3. BÖLÜM</w:t>
      </w:r>
      <w:bookmarkEnd w:id="24"/>
    </w:p>
    <w:p w14:paraId="27500A20" w14:textId="61827D9D" w:rsidR="0019501B" w:rsidRDefault="0019501B" w:rsidP="0019501B">
      <w:pPr>
        <w:pStyle w:val="BLMADI"/>
      </w:pPr>
      <w:bookmarkStart w:id="25" w:name="_Toc179752187"/>
      <w:r>
        <w:t>YÖNTEM</w:t>
      </w:r>
      <w:bookmarkEnd w:id="25"/>
    </w:p>
    <w:p w14:paraId="44A13628" w14:textId="77777777" w:rsidR="002C36EE" w:rsidRDefault="0019501B" w:rsidP="002C36EE">
      <w:pPr>
        <w:pStyle w:val="Balk2"/>
      </w:pPr>
      <w:bookmarkStart w:id="26" w:name="_Toc179752188"/>
      <w:r>
        <w:t>3</w:t>
      </w:r>
      <w:permStart w:id="280913339" w:edGrp="everyone"/>
      <w:r>
        <w:t xml:space="preserve">.1. </w:t>
      </w:r>
      <w:bookmarkEnd w:id="26"/>
    </w:p>
    <w:p w14:paraId="77A76FC6" w14:textId="77777777" w:rsidR="0006534D" w:rsidRDefault="00D61D5E" w:rsidP="0006534D">
      <w:pPr>
        <w:pStyle w:val="TezMetin"/>
        <w:rPr>
          <w:noProof/>
        </w:rPr>
      </w:pPr>
      <w:r>
        <w:rPr>
          <w:noProof/>
        </w:rPr>
        <w:t>Xxxxx     xxxxxxxxxxxxxxxxx xxxxxxxxxxxx xxxxxxxxxxxxx xxxxxxxxxx. F ff fffffffff ggggggggggg.</w:t>
      </w:r>
    </w:p>
    <w:p w14:paraId="6D77F790" w14:textId="77777777" w:rsidR="0019501B" w:rsidRDefault="0019501B" w:rsidP="0019501B">
      <w:pPr>
        <w:pStyle w:val="Balk2"/>
      </w:pPr>
      <w:bookmarkStart w:id="27" w:name="_Toc179752189"/>
      <w:r>
        <w:t xml:space="preserve">3.2. </w:t>
      </w:r>
      <w:bookmarkEnd w:id="27"/>
    </w:p>
    <w:p w14:paraId="2E613A3D" w14:textId="77777777" w:rsidR="0006534D" w:rsidRDefault="00D61D5E" w:rsidP="0006534D">
      <w:pPr>
        <w:pStyle w:val="TezMetin"/>
        <w:rPr>
          <w:noProof/>
        </w:rPr>
      </w:pPr>
      <w:r>
        <w:rPr>
          <w:noProof/>
        </w:rPr>
        <w:t>Xxxxx     xxxxxxxxxxxxxxxxx xxxxxxxxxxxx xxxxxxxxxxxxx xxxxxxxxxx. F ff fffffffff ggggggggggg.</w:t>
      </w:r>
    </w:p>
    <w:p w14:paraId="6303F16D" w14:textId="77777777" w:rsidR="0019501B" w:rsidRDefault="0019501B" w:rsidP="0019501B">
      <w:pPr>
        <w:pStyle w:val="Balk2"/>
      </w:pPr>
      <w:bookmarkStart w:id="28" w:name="_Toc179752190"/>
      <w:r>
        <w:t xml:space="preserve">3.3. </w:t>
      </w:r>
      <w:bookmarkEnd w:id="28"/>
    </w:p>
    <w:p w14:paraId="2951D670" w14:textId="77777777" w:rsidR="00D61D5E" w:rsidRDefault="00D61D5E" w:rsidP="0019501B">
      <w:pPr>
        <w:pStyle w:val="Balk2"/>
        <w:rPr>
          <w:noProof/>
        </w:rPr>
      </w:pPr>
      <w:bookmarkStart w:id="29" w:name="_Toc179752191"/>
      <w:r>
        <w:rPr>
          <w:noProof/>
        </w:rPr>
        <w:t>Xxxxx     xxxxxxxxxxxxxxxxx xxxxxxxxxxxx xxxxxxxxxxxxx xxxxxxxxxx. F ff fffffffff ggggggggggg.</w:t>
      </w:r>
    </w:p>
    <w:p w14:paraId="439C597C" w14:textId="77777777" w:rsidR="0019501B" w:rsidRDefault="0019501B" w:rsidP="0019501B">
      <w:pPr>
        <w:pStyle w:val="Balk2"/>
      </w:pPr>
      <w:r>
        <w:t xml:space="preserve">3.4. </w:t>
      </w:r>
      <w:bookmarkEnd w:id="29"/>
    </w:p>
    <w:p w14:paraId="6021B8DF" w14:textId="77777777" w:rsidR="0019501B" w:rsidRDefault="00D61D5E" w:rsidP="0019501B">
      <w:pPr>
        <w:pStyle w:val="TezMetin"/>
      </w:pPr>
      <w:r>
        <w:rPr>
          <w:noProof/>
        </w:rPr>
        <w:t>Xxxxx     xxxxxxxxxxxxxxxxx xxxxxxxxxxxx xxxxxxxxxxxxx xxxxxxxxxx. F ff fffffffff ggggggggggg.</w:t>
      </w:r>
    </w:p>
    <w:p w14:paraId="08BE2027" w14:textId="77777777" w:rsidR="009D4345" w:rsidRDefault="009D4345" w:rsidP="0019501B">
      <w:pPr>
        <w:pStyle w:val="TezMetin"/>
      </w:pPr>
    </w:p>
    <w:p w14:paraId="00E4232E" w14:textId="77777777" w:rsidR="009D4345" w:rsidRDefault="009D4345" w:rsidP="0019501B">
      <w:pPr>
        <w:pStyle w:val="TezMetin"/>
      </w:pPr>
    </w:p>
    <w:p w14:paraId="4B26593A" w14:textId="77777777" w:rsidR="009D4345" w:rsidRDefault="009D4345" w:rsidP="0019501B">
      <w:pPr>
        <w:pStyle w:val="TezMetin"/>
      </w:pPr>
    </w:p>
    <w:p w14:paraId="1939E4C9" w14:textId="77777777" w:rsidR="009D4345" w:rsidRDefault="009D4345" w:rsidP="0019501B">
      <w:pPr>
        <w:pStyle w:val="TezMetin"/>
      </w:pPr>
    </w:p>
    <w:p w14:paraId="5D0AA25F" w14:textId="77777777" w:rsidR="009D4345" w:rsidRDefault="009D4345" w:rsidP="0019501B">
      <w:pPr>
        <w:pStyle w:val="TezMetin"/>
      </w:pPr>
    </w:p>
    <w:permEnd w:id="280913339"/>
    <w:p w14:paraId="7C040EEB" w14:textId="77777777" w:rsidR="007A0720" w:rsidRDefault="007A0720" w:rsidP="0019501B">
      <w:pPr>
        <w:pStyle w:val="TezMetin"/>
      </w:pPr>
      <w:r>
        <w:br w:type="page"/>
      </w:r>
    </w:p>
    <w:p w14:paraId="42BD499A" w14:textId="77777777" w:rsidR="0019501B" w:rsidRDefault="00882A31" w:rsidP="00882A31">
      <w:pPr>
        <w:pStyle w:val="BLMADI"/>
      </w:pPr>
      <w:bookmarkStart w:id="30" w:name="_Toc179752192"/>
      <w:r>
        <w:lastRenderedPageBreak/>
        <w:t>4. BÖLÜM</w:t>
      </w:r>
      <w:bookmarkEnd w:id="30"/>
    </w:p>
    <w:p w14:paraId="72BD7913" w14:textId="77777777" w:rsidR="00882A31" w:rsidRDefault="00882A31" w:rsidP="00882A31">
      <w:pPr>
        <w:pStyle w:val="BLMADI"/>
      </w:pPr>
      <w:bookmarkStart w:id="31" w:name="_Toc179752193"/>
      <w:r>
        <w:t>BULGULAR</w:t>
      </w:r>
      <w:bookmarkEnd w:id="31"/>
    </w:p>
    <w:p w14:paraId="69DACFD3" w14:textId="77777777" w:rsidR="00D61D5E" w:rsidRDefault="00D61D5E" w:rsidP="00882A31">
      <w:pPr>
        <w:pStyle w:val="TezMetin"/>
        <w:rPr>
          <w:noProof/>
        </w:rPr>
      </w:pPr>
      <w:permStart w:id="1497196853" w:edGrp="everyone"/>
      <w:r>
        <w:rPr>
          <w:noProof/>
        </w:rPr>
        <w:t>Xxxxx     xxxxxxxxxxxxxxxxx xxxxxxxxxxxx xxxxxxxxxxxxx xxxxxxxxxx. F ff fffffffff ggggggggggg.</w:t>
      </w:r>
    </w:p>
    <w:p w14:paraId="0A63D0A9" w14:textId="77777777" w:rsidR="00882A31" w:rsidRDefault="00882A31" w:rsidP="00882A31">
      <w:pPr>
        <w:pStyle w:val="Balk2"/>
      </w:pPr>
      <w:bookmarkStart w:id="32" w:name="_Toc179752194"/>
      <w:r>
        <w:t xml:space="preserve">4.1. Bulgular </w:t>
      </w:r>
      <w:bookmarkEnd w:id="32"/>
      <w:r w:rsidR="00285D32">
        <w:t>Birinci Alt Başlık</w:t>
      </w:r>
    </w:p>
    <w:p w14:paraId="3248924D" w14:textId="77777777" w:rsidR="00D61D5E" w:rsidRDefault="00D61D5E" w:rsidP="00882A31">
      <w:pPr>
        <w:pStyle w:val="TezMetin"/>
        <w:rPr>
          <w:noProof/>
        </w:rPr>
      </w:pPr>
      <w:r>
        <w:rPr>
          <w:noProof/>
        </w:rPr>
        <w:t>Xxxxx     xxxxxxxxxxxxxxxxx xxxxxxxxxxxx xxxxxxxxxxxxx xxxxxxxxxx. F ff fffffffff ggggggggggg.</w:t>
      </w:r>
    </w:p>
    <w:p w14:paraId="25216293" w14:textId="77777777" w:rsidR="00882A31" w:rsidRDefault="00882A31" w:rsidP="00882A31">
      <w:pPr>
        <w:pStyle w:val="Balk2"/>
      </w:pPr>
      <w:bookmarkStart w:id="33" w:name="_Toc179752195"/>
      <w:r>
        <w:t>4.2. Bulgular İkinci Alt Başlık</w:t>
      </w:r>
      <w:bookmarkEnd w:id="33"/>
    </w:p>
    <w:p w14:paraId="0CCF69A3" w14:textId="77777777" w:rsidR="00882A31" w:rsidRDefault="00D61D5E" w:rsidP="00882A31">
      <w:pPr>
        <w:pStyle w:val="TezMetin"/>
      </w:pPr>
      <w:r>
        <w:rPr>
          <w:noProof/>
        </w:rPr>
        <w:t>Xxxxx     xxxxxxxxxxxxxxxxx xxxxxxxxxxxx xxxxxxxxxxxxx xxxxxxxxxx. F ff fffffffff ggggggggggg.</w:t>
      </w:r>
    </w:p>
    <w:p w14:paraId="0C144997" w14:textId="77777777" w:rsidR="009D4345" w:rsidRDefault="009D4345" w:rsidP="00882A31">
      <w:pPr>
        <w:pStyle w:val="TezMetin"/>
      </w:pPr>
    </w:p>
    <w:p w14:paraId="0157E240" w14:textId="77777777" w:rsidR="009D4345" w:rsidRDefault="009D4345" w:rsidP="00882A31">
      <w:pPr>
        <w:pStyle w:val="TezMetin"/>
      </w:pPr>
    </w:p>
    <w:p w14:paraId="238F742A" w14:textId="77777777" w:rsidR="009D4345" w:rsidRDefault="009D4345" w:rsidP="00882A31">
      <w:pPr>
        <w:pStyle w:val="TezMetin"/>
      </w:pPr>
    </w:p>
    <w:p w14:paraId="51682A9A" w14:textId="77777777" w:rsidR="009D4345" w:rsidRDefault="009D4345" w:rsidP="00882A31">
      <w:pPr>
        <w:pStyle w:val="TezMetin"/>
      </w:pPr>
    </w:p>
    <w:p w14:paraId="243735E5" w14:textId="77777777" w:rsidR="009D4345" w:rsidRPr="00882A31" w:rsidRDefault="009D4345" w:rsidP="00882A31">
      <w:pPr>
        <w:pStyle w:val="TezMetin"/>
      </w:pPr>
    </w:p>
    <w:permEnd w:id="1497196853"/>
    <w:p w14:paraId="751B4930" w14:textId="77777777" w:rsidR="00554CE4" w:rsidRDefault="00554CE4" w:rsidP="00882A31">
      <w:pPr>
        <w:pStyle w:val="TezMetin"/>
      </w:pPr>
      <w:r>
        <w:br w:type="page"/>
      </w:r>
    </w:p>
    <w:p w14:paraId="32D39CB7" w14:textId="77777777" w:rsidR="00882A31" w:rsidRDefault="00554CE4" w:rsidP="00554CE4">
      <w:pPr>
        <w:pStyle w:val="BLMADI"/>
      </w:pPr>
      <w:bookmarkStart w:id="34" w:name="_Toc179752196"/>
      <w:r>
        <w:lastRenderedPageBreak/>
        <w:t>5. BÖLÜM</w:t>
      </w:r>
      <w:bookmarkEnd w:id="34"/>
    </w:p>
    <w:p w14:paraId="7B2FF011" w14:textId="77777777" w:rsidR="00554CE4" w:rsidRDefault="00E57AA9" w:rsidP="00554CE4">
      <w:pPr>
        <w:pStyle w:val="BLMADI"/>
      </w:pPr>
      <w:r>
        <w:t>TARTIŞMA VE SONUÇ</w:t>
      </w:r>
    </w:p>
    <w:p w14:paraId="6771D9B5" w14:textId="77777777" w:rsidR="007E1DF9" w:rsidRDefault="007E1DF9" w:rsidP="00554CE4">
      <w:pPr>
        <w:pStyle w:val="TezMetin"/>
        <w:rPr>
          <w:noProof/>
        </w:rPr>
      </w:pPr>
      <w:permStart w:id="111098349" w:edGrp="everyone"/>
      <w:r>
        <w:rPr>
          <w:noProof/>
        </w:rPr>
        <w:t>Xxxxx     xxxxxxxxxxxxxxxxx xxxxxxxxxxxx xxxxxxxxxxxxx xxxxxxxxxx. F ff fffffffff ggggggggggg.</w:t>
      </w:r>
    </w:p>
    <w:p w14:paraId="182EFC12" w14:textId="77777777" w:rsidR="007E1DF9" w:rsidRPr="007E1DF9" w:rsidRDefault="007E1DF9" w:rsidP="007E1DF9">
      <w:pPr>
        <w:pStyle w:val="Balk2"/>
        <w:ind w:firstLine="709"/>
        <w:rPr>
          <w:b w:val="0"/>
          <w:noProof/>
        </w:rPr>
      </w:pPr>
      <w:bookmarkStart w:id="35" w:name="_Toc179752198"/>
      <w:r w:rsidRPr="007E1DF9">
        <w:rPr>
          <w:b w:val="0"/>
          <w:noProof/>
        </w:rPr>
        <w:t>Xxxxx     xxxxxxxxxxxxxxxxx xxxxxxxxxxxx xxxxxxxxxxxxx xxxxxxxxxx. F ff fffffffff ggggggggggg.</w:t>
      </w:r>
    </w:p>
    <w:p w14:paraId="6211A131" w14:textId="25F3E1ED" w:rsidR="00554CE4" w:rsidRDefault="00554CE4" w:rsidP="00554CE4">
      <w:pPr>
        <w:pStyle w:val="Balk2"/>
      </w:pPr>
      <w:r>
        <w:t xml:space="preserve">5.1. </w:t>
      </w:r>
      <w:bookmarkEnd w:id="35"/>
    </w:p>
    <w:p w14:paraId="41D3402A" w14:textId="77777777" w:rsidR="007E1DF9" w:rsidRDefault="007E1DF9" w:rsidP="007E1DF9">
      <w:pPr>
        <w:pStyle w:val="TezMetin"/>
        <w:rPr>
          <w:noProof/>
        </w:rPr>
      </w:pPr>
      <w:bookmarkStart w:id="36" w:name="_Toc179752199"/>
      <w:r>
        <w:rPr>
          <w:noProof/>
        </w:rPr>
        <w:t>Xxxxx     xxxxxxxxxxxxxxxxx xxxxxxxxxxxx xxxxxxxxxxxxx xxxxxxxxxx. F ff fffffffff ggggggggggg.</w:t>
      </w:r>
    </w:p>
    <w:p w14:paraId="60516133" w14:textId="77777777" w:rsidR="007E1DF9" w:rsidRPr="007E1DF9" w:rsidRDefault="007E1DF9" w:rsidP="007E1DF9">
      <w:pPr>
        <w:pStyle w:val="Balk2"/>
        <w:ind w:firstLine="709"/>
        <w:rPr>
          <w:b w:val="0"/>
          <w:noProof/>
        </w:rPr>
      </w:pPr>
      <w:r w:rsidRPr="007E1DF9">
        <w:rPr>
          <w:b w:val="0"/>
          <w:noProof/>
        </w:rPr>
        <w:t>Xxxxx     xxxxxxxxxxxxxxxxx xxxxxxxxxxxx xxxxxxxxxxxxx xxxxxxxxxx. F ff fffffffff ggggggggggg.</w:t>
      </w:r>
    </w:p>
    <w:p w14:paraId="49BD4003" w14:textId="77777777" w:rsidR="00554CE4" w:rsidRDefault="00554CE4" w:rsidP="00554CE4">
      <w:pPr>
        <w:pStyle w:val="Balk2"/>
      </w:pPr>
      <w:r>
        <w:t xml:space="preserve">5.2. </w:t>
      </w:r>
      <w:bookmarkEnd w:id="36"/>
    </w:p>
    <w:p w14:paraId="4CDC9A2C" w14:textId="77777777" w:rsidR="007E1DF9" w:rsidRDefault="007E1DF9" w:rsidP="007E1DF9">
      <w:pPr>
        <w:pStyle w:val="TezMetin"/>
        <w:rPr>
          <w:noProof/>
        </w:rPr>
      </w:pPr>
      <w:r>
        <w:rPr>
          <w:noProof/>
        </w:rPr>
        <w:t>Xxxxx     xxxxxxxxxxxxxxxxx xxxxxxxxxxxx xxxxxxxxxxxxx xxxxxxxxxx. F ff fffffffff ggggggggggg.</w:t>
      </w:r>
    </w:p>
    <w:p w14:paraId="461364CC" w14:textId="77777777" w:rsidR="007E1DF9" w:rsidRPr="007E1DF9" w:rsidRDefault="007E1DF9" w:rsidP="007E1DF9">
      <w:pPr>
        <w:pStyle w:val="Balk2"/>
        <w:ind w:firstLine="709"/>
        <w:rPr>
          <w:b w:val="0"/>
          <w:noProof/>
        </w:rPr>
      </w:pPr>
      <w:r w:rsidRPr="007E1DF9">
        <w:rPr>
          <w:b w:val="0"/>
          <w:noProof/>
        </w:rPr>
        <w:t>Xxxxx     xxxxxxxxxxxxxxxxx xxxxxxxxxxxx xxxxxxxxxxxxx xxxxxxxxxx. F ff fffffffff ggggggggggg.</w:t>
      </w:r>
    </w:p>
    <w:p w14:paraId="07BF1A26" w14:textId="77777777" w:rsidR="00554CE4" w:rsidRDefault="00554CE4" w:rsidP="00554CE4">
      <w:pPr>
        <w:pStyle w:val="TezMetin"/>
      </w:pPr>
    </w:p>
    <w:p w14:paraId="495AEA50" w14:textId="77777777" w:rsidR="009D4345" w:rsidRDefault="009D4345" w:rsidP="00554CE4">
      <w:pPr>
        <w:pStyle w:val="TezMetin"/>
      </w:pPr>
    </w:p>
    <w:p w14:paraId="3FDBD5FB" w14:textId="77777777" w:rsidR="009D4345" w:rsidRDefault="009D4345" w:rsidP="00554CE4">
      <w:pPr>
        <w:pStyle w:val="TezMetin"/>
      </w:pPr>
    </w:p>
    <w:p w14:paraId="6FACCCA2" w14:textId="77777777" w:rsidR="009D4345" w:rsidRDefault="009D4345" w:rsidP="00554CE4">
      <w:pPr>
        <w:pStyle w:val="TezMetin"/>
      </w:pPr>
    </w:p>
    <w:p w14:paraId="53334382" w14:textId="77777777" w:rsidR="00C37A3B" w:rsidRDefault="00C37A3B" w:rsidP="00554CE4">
      <w:pPr>
        <w:pStyle w:val="TezMetin"/>
      </w:pPr>
    </w:p>
    <w:p w14:paraId="70B1B85A" w14:textId="77777777" w:rsidR="00C37A3B" w:rsidRDefault="00C37A3B" w:rsidP="00554CE4">
      <w:pPr>
        <w:pStyle w:val="TezMetin"/>
      </w:pPr>
    </w:p>
    <w:p w14:paraId="6CFA44A3" w14:textId="77777777" w:rsidR="009D4345" w:rsidRDefault="009D4345" w:rsidP="00554CE4">
      <w:pPr>
        <w:pStyle w:val="TezMetin"/>
      </w:pPr>
    </w:p>
    <w:p w14:paraId="58280970" w14:textId="77777777" w:rsidR="009D4345" w:rsidRDefault="009D4345" w:rsidP="00554CE4">
      <w:pPr>
        <w:pStyle w:val="TezMetin"/>
      </w:pPr>
    </w:p>
    <w:permEnd w:id="111098349"/>
    <w:p w14:paraId="12FF0101" w14:textId="77777777" w:rsidR="00554CE4" w:rsidRDefault="00554CE4" w:rsidP="00554CE4">
      <w:pPr>
        <w:pStyle w:val="TezMetin"/>
      </w:pPr>
      <w:r>
        <w:br w:type="page"/>
      </w:r>
    </w:p>
    <w:p w14:paraId="5BD64BBE" w14:textId="77777777" w:rsidR="00554CE4" w:rsidRDefault="009B3D5E" w:rsidP="009B3D5E">
      <w:pPr>
        <w:pStyle w:val="Balk1"/>
      </w:pPr>
      <w:bookmarkStart w:id="37" w:name="_Toc179752200"/>
      <w:r>
        <w:lastRenderedPageBreak/>
        <w:t>KAYNAKÇA</w:t>
      </w:r>
      <w:bookmarkEnd w:id="37"/>
    </w:p>
    <w:p w14:paraId="4724A3B2" w14:textId="77777777" w:rsidR="00C92104" w:rsidRDefault="009B3D5E" w:rsidP="00C92104">
      <w:pPr>
        <w:pStyle w:val="Kaynaka"/>
        <w:rPr>
          <w:rStyle w:val="Kpr"/>
        </w:rPr>
      </w:pPr>
      <w:permStart w:id="132528358" w:edGrp="everyone"/>
      <w:r>
        <w:t xml:space="preserve">American Psychological Association. (2020). </w:t>
      </w:r>
      <w:r>
        <w:rPr>
          <w:rStyle w:val="Vurgu"/>
        </w:rPr>
        <w:t>American Psychological Association yayın kılavuzu</w:t>
      </w:r>
      <w:r>
        <w:t xml:space="preserve"> (7. baskı). American Psychological Association. </w:t>
      </w:r>
      <w:hyperlink r:id="rId17" w:history="1">
        <w:r w:rsidRPr="00B973EE">
          <w:rPr>
            <w:rStyle w:val="Kpr"/>
          </w:rPr>
          <w:t>https://doi.org/10.1037/0000165-000</w:t>
        </w:r>
      </w:hyperlink>
    </w:p>
    <w:p w14:paraId="63A8BE2D" w14:textId="10A50C0E" w:rsidR="009B3D5E" w:rsidRDefault="003E27CD" w:rsidP="00C92104">
      <w:pPr>
        <w:pStyle w:val="Kaynaka"/>
      </w:pPr>
      <w:r>
        <w:t xml:space="preserve">Kaynakçanın yazıldığı stili imleç bu satırdayken stiller bölmesine giderek görebilirsiniz. Ya da </w:t>
      </w:r>
      <w:r w:rsidR="00C92104">
        <w:t>önce bu satırın altına kaynaklarınızı eklemeye başlayıp sonra bu satırı silebilirsiniz.</w:t>
      </w:r>
    </w:p>
    <w:p w14:paraId="5B94AE5F" w14:textId="77777777" w:rsidR="00C92104" w:rsidRDefault="00C92104" w:rsidP="00C92104">
      <w:pPr>
        <w:pStyle w:val="Kaynaka"/>
      </w:pPr>
    </w:p>
    <w:p w14:paraId="71F24D2C" w14:textId="77777777" w:rsidR="00C92104" w:rsidRDefault="00C92104" w:rsidP="00C92104">
      <w:pPr>
        <w:pStyle w:val="Kaynaka"/>
      </w:pPr>
    </w:p>
    <w:p w14:paraId="778788F1" w14:textId="77777777" w:rsidR="009D4345" w:rsidRDefault="009D4345" w:rsidP="00C92104">
      <w:pPr>
        <w:pStyle w:val="Kaynaka"/>
      </w:pPr>
    </w:p>
    <w:p w14:paraId="259D7E69" w14:textId="77777777" w:rsidR="009D4345" w:rsidRDefault="009D4345" w:rsidP="00C92104">
      <w:pPr>
        <w:pStyle w:val="Kaynaka"/>
      </w:pPr>
    </w:p>
    <w:p w14:paraId="26075B89" w14:textId="77777777" w:rsidR="009D4345" w:rsidRDefault="009D4345" w:rsidP="00C92104">
      <w:pPr>
        <w:pStyle w:val="Kaynaka"/>
      </w:pPr>
    </w:p>
    <w:p w14:paraId="034F6500" w14:textId="77777777" w:rsidR="009D4345" w:rsidRDefault="009D4345" w:rsidP="00C92104">
      <w:pPr>
        <w:pStyle w:val="Kaynaka"/>
      </w:pPr>
    </w:p>
    <w:p w14:paraId="17E25664" w14:textId="77777777" w:rsidR="009D4345" w:rsidRDefault="009D4345" w:rsidP="00C92104">
      <w:pPr>
        <w:pStyle w:val="Kaynaka"/>
      </w:pPr>
    </w:p>
    <w:p w14:paraId="6119064E" w14:textId="77777777" w:rsidR="009D4345" w:rsidRDefault="009D4345" w:rsidP="00C92104">
      <w:pPr>
        <w:pStyle w:val="Kaynaka"/>
      </w:pPr>
    </w:p>
    <w:p w14:paraId="1813D639" w14:textId="77777777" w:rsidR="009D4345" w:rsidRDefault="009D4345" w:rsidP="00C92104">
      <w:pPr>
        <w:pStyle w:val="Kaynaka"/>
      </w:pPr>
    </w:p>
    <w:p w14:paraId="4C0E1429" w14:textId="77777777" w:rsidR="009D4345" w:rsidRDefault="009D4345" w:rsidP="00C92104">
      <w:pPr>
        <w:pStyle w:val="Kaynaka"/>
      </w:pPr>
    </w:p>
    <w:p w14:paraId="53283F5C" w14:textId="77777777" w:rsidR="009D4345" w:rsidRDefault="009D4345" w:rsidP="00C92104">
      <w:pPr>
        <w:pStyle w:val="Kaynaka"/>
      </w:pPr>
    </w:p>
    <w:p w14:paraId="4A139DCA" w14:textId="77777777" w:rsidR="009D4345" w:rsidRDefault="009D4345" w:rsidP="00C92104">
      <w:pPr>
        <w:pStyle w:val="Kaynaka"/>
      </w:pPr>
    </w:p>
    <w:p w14:paraId="6D992167" w14:textId="77777777" w:rsidR="009D4345" w:rsidRDefault="009D4345" w:rsidP="00C92104">
      <w:pPr>
        <w:pStyle w:val="Kaynaka"/>
      </w:pPr>
    </w:p>
    <w:p w14:paraId="26A35026" w14:textId="77777777" w:rsidR="009D4345" w:rsidRDefault="009D4345" w:rsidP="00C92104">
      <w:pPr>
        <w:pStyle w:val="Kaynaka"/>
      </w:pPr>
    </w:p>
    <w:p w14:paraId="624692A7" w14:textId="77777777" w:rsidR="009D4345" w:rsidRDefault="009D4345" w:rsidP="00C92104">
      <w:pPr>
        <w:pStyle w:val="Kaynaka"/>
      </w:pPr>
    </w:p>
    <w:p w14:paraId="4874EA22" w14:textId="77777777" w:rsidR="009D4345" w:rsidRDefault="009D4345" w:rsidP="00C92104">
      <w:pPr>
        <w:pStyle w:val="Kaynaka"/>
      </w:pPr>
    </w:p>
    <w:p w14:paraId="4846EF8B" w14:textId="77777777" w:rsidR="009D4345" w:rsidRDefault="009D4345" w:rsidP="00C92104">
      <w:pPr>
        <w:pStyle w:val="Kaynaka"/>
      </w:pPr>
    </w:p>
    <w:p w14:paraId="6460957D" w14:textId="77777777" w:rsidR="009D4345" w:rsidRDefault="009D4345" w:rsidP="00C92104">
      <w:pPr>
        <w:pStyle w:val="Kaynaka"/>
      </w:pPr>
    </w:p>
    <w:p w14:paraId="6853CF20" w14:textId="77777777" w:rsidR="009D4345" w:rsidRDefault="009D4345" w:rsidP="00C92104">
      <w:pPr>
        <w:pStyle w:val="Kaynaka"/>
      </w:pPr>
    </w:p>
    <w:p w14:paraId="723DDBFC" w14:textId="77777777" w:rsidR="009D4345" w:rsidRDefault="009D4345" w:rsidP="00C92104">
      <w:pPr>
        <w:pStyle w:val="Kaynaka"/>
      </w:pPr>
    </w:p>
    <w:p w14:paraId="4A2D38D3" w14:textId="77777777" w:rsidR="009D4345" w:rsidRDefault="009D4345" w:rsidP="00C92104">
      <w:pPr>
        <w:pStyle w:val="Kaynaka"/>
      </w:pPr>
    </w:p>
    <w:p w14:paraId="43E9CE3E" w14:textId="77777777" w:rsidR="009B3D5E" w:rsidRPr="009B3D5E" w:rsidRDefault="009B3D5E" w:rsidP="009B3D5E"/>
    <w:permEnd w:id="132528358"/>
    <w:p w14:paraId="7B9A0752" w14:textId="77777777" w:rsidR="009B3D5E" w:rsidRDefault="009B3D5E" w:rsidP="009B3D5E">
      <w:pPr>
        <w:sectPr w:rsidR="009B3D5E" w:rsidSect="00A6715F">
          <w:headerReference w:type="default" r:id="rId18"/>
          <w:footerReference w:type="default" r:id="rId19"/>
          <w:pgSz w:w="11906" w:h="16838"/>
          <w:pgMar w:top="1417" w:right="1417" w:bottom="1417" w:left="1417" w:header="708" w:footer="708" w:gutter="0"/>
          <w:pgNumType w:start="1"/>
          <w:cols w:space="708"/>
          <w:docGrid w:linePitch="360"/>
        </w:sectPr>
      </w:pPr>
    </w:p>
    <w:p w14:paraId="5F17DD15" w14:textId="77777777" w:rsidR="00E05BFC" w:rsidRPr="00E05BFC" w:rsidRDefault="00E05BFC" w:rsidP="00E05BFC">
      <w:pPr>
        <w:pStyle w:val="TezMetin"/>
        <w:sectPr w:rsidR="00E05BFC" w:rsidRPr="00E05BFC" w:rsidSect="00E05BFC">
          <w:pgSz w:w="11906" w:h="16838"/>
          <w:pgMar w:top="1418" w:right="1418" w:bottom="1418" w:left="1418" w:header="709" w:footer="709" w:gutter="0"/>
          <w:cols w:space="708"/>
          <w:vAlign w:val="center"/>
          <w:docGrid w:linePitch="360"/>
        </w:sectPr>
      </w:pPr>
    </w:p>
    <w:p w14:paraId="3189580E" w14:textId="77777777" w:rsidR="00E74C95" w:rsidRDefault="00E74C95" w:rsidP="00E74C95">
      <w:pPr>
        <w:pStyle w:val="Balk2"/>
        <w:tabs>
          <w:tab w:val="left" w:pos="3960"/>
        </w:tabs>
      </w:pPr>
      <w:bookmarkStart w:id="38" w:name="_Toc179752202"/>
      <w:r>
        <w:lastRenderedPageBreak/>
        <w:tab/>
        <w:t>EKLER</w:t>
      </w:r>
    </w:p>
    <w:p w14:paraId="7D03DA5D" w14:textId="77777777" w:rsidR="00E74C95" w:rsidRDefault="00E74C95" w:rsidP="00B30ED6">
      <w:pPr>
        <w:pStyle w:val="Balk2"/>
      </w:pPr>
    </w:p>
    <w:p w14:paraId="17DD145A" w14:textId="77777777" w:rsidR="009D4345" w:rsidRDefault="007A0720" w:rsidP="00B30ED6">
      <w:pPr>
        <w:pStyle w:val="Balk2"/>
      </w:pPr>
      <w:r>
        <w:t xml:space="preserve">EK 1: </w:t>
      </w:r>
      <w:permStart w:id="1920484475" w:edGrp="everyone"/>
      <w:r>
        <w:t>Ek Adı</w:t>
      </w:r>
      <w:bookmarkEnd w:id="38"/>
      <w:r w:rsidR="00B30ED6">
        <w:t xml:space="preserve"> (Ek adları için başlık 2 stilini kullanın)</w:t>
      </w:r>
    </w:p>
    <w:p w14:paraId="17629032" w14:textId="77777777" w:rsidR="009D4345" w:rsidRDefault="009D4345" w:rsidP="007A0720">
      <w:pPr>
        <w:pStyle w:val="TezMetin"/>
      </w:pPr>
    </w:p>
    <w:p w14:paraId="3B429D4A" w14:textId="77777777" w:rsidR="009D4345" w:rsidRDefault="009D4345" w:rsidP="007A0720">
      <w:pPr>
        <w:pStyle w:val="TezMetin"/>
      </w:pPr>
    </w:p>
    <w:p w14:paraId="0598F288" w14:textId="77777777" w:rsidR="009D4345" w:rsidRDefault="009D4345" w:rsidP="007A0720">
      <w:pPr>
        <w:pStyle w:val="TezMetin"/>
      </w:pPr>
    </w:p>
    <w:p w14:paraId="579D0C4B" w14:textId="77777777" w:rsidR="009D4345" w:rsidRDefault="009D4345" w:rsidP="007A0720">
      <w:pPr>
        <w:pStyle w:val="TezMetin"/>
      </w:pPr>
    </w:p>
    <w:p w14:paraId="3EED7EA0" w14:textId="77777777" w:rsidR="009D4345" w:rsidRDefault="009D4345" w:rsidP="007A0720">
      <w:pPr>
        <w:pStyle w:val="TezMetin"/>
      </w:pPr>
    </w:p>
    <w:p w14:paraId="381F90C0" w14:textId="77777777" w:rsidR="009D4345" w:rsidRDefault="009D4345" w:rsidP="007A0720">
      <w:pPr>
        <w:pStyle w:val="TezMetin"/>
      </w:pPr>
    </w:p>
    <w:p w14:paraId="2E00DA50" w14:textId="77777777" w:rsidR="009D4345" w:rsidRDefault="009D4345" w:rsidP="007A0720">
      <w:pPr>
        <w:pStyle w:val="TezMetin"/>
      </w:pPr>
    </w:p>
    <w:p w14:paraId="71C3EA41" w14:textId="77777777" w:rsidR="009D4345" w:rsidRDefault="009D4345" w:rsidP="007A0720">
      <w:pPr>
        <w:pStyle w:val="TezMetin"/>
      </w:pPr>
    </w:p>
    <w:p w14:paraId="03FEAC7D" w14:textId="77777777" w:rsidR="009D4345" w:rsidRDefault="009D4345" w:rsidP="007A0720">
      <w:pPr>
        <w:pStyle w:val="TezMetin"/>
      </w:pPr>
    </w:p>
    <w:p w14:paraId="5C2BE80A" w14:textId="77777777" w:rsidR="009D4345" w:rsidRDefault="009D4345" w:rsidP="007A0720">
      <w:pPr>
        <w:pStyle w:val="TezMetin"/>
      </w:pPr>
    </w:p>
    <w:p w14:paraId="1B719D0E" w14:textId="77777777" w:rsidR="009D4345" w:rsidRDefault="009D4345" w:rsidP="007A0720">
      <w:pPr>
        <w:pStyle w:val="TezMetin"/>
      </w:pPr>
    </w:p>
    <w:p w14:paraId="70A2D842" w14:textId="77777777" w:rsidR="009D4345" w:rsidRDefault="009D4345" w:rsidP="007A0720">
      <w:pPr>
        <w:pStyle w:val="TezMetin"/>
      </w:pPr>
    </w:p>
    <w:p w14:paraId="324F4254" w14:textId="77777777" w:rsidR="009D4345" w:rsidRDefault="009D4345" w:rsidP="007A0720">
      <w:pPr>
        <w:pStyle w:val="TezMetin"/>
      </w:pPr>
    </w:p>
    <w:p w14:paraId="25B06F27" w14:textId="77777777" w:rsidR="009D4345" w:rsidRDefault="009D4345" w:rsidP="007A0720">
      <w:pPr>
        <w:pStyle w:val="TezMetin"/>
      </w:pPr>
    </w:p>
    <w:p w14:paraId="7CA4EE73" w14:textId="77777777" w:rsidR="009D4345" w:rsidRDefault="009D4345" w:rsidP="007A0720">
      <w:pPr>
        <w:pStyle w:val="TezMetin"/>
      </w:pPr>
    </w:p>
    <w:p w14:paraId="5E5CB653" w14:textId="77777777" w:rsidR="009D4345" w:rsidRDefault="009D4345" w:rsidP="007A0720">
      <w:pPr>
        <w:pStyle w:val="TezMetin"/>
      </w:pPr>
    </w:p>
    <w:permEnd w:id="1920484475"/>
    <w:p w14:paraId="25CB746E" w14:textId="77777777" w:rsidR="007A0720" w:rsidRDefault="007A0720" w:rsidP="007A0720">
      <w:pPr>
        <w:pStyle w:val="TezMetin"/>
      </w:pPr>
      <w:r>
        <w:br w:type="page"/>
      </w:r>
    </w:p>
    <w:p w14:paraId="093E777B" w14:textId="77777777" w:rsidR="00BF62D6" w:rsidRDefault="00BF62D6" w:rsidP="00BF62D6">
      <w:pPr>
        <w:pStyle w:val="Balk1"/>
      </w:pPr>
      <w:bookmarkStart w:id="39" w:name="_Toc179752163"/>
      <w:r>
        <w:lastRenderedPageBreak/>
        <w:t>ÖN SÖZ</w:t>
      </w:r>
      <w:bookmarkEnd w:id="39"/>
    </w:p>
    <w:p w14:paraId="3C7A6327" w14:textId="77777777" w:rsidR="00BF62D6" w:rsidRDefault="00BF62D6" w:rsidP="00BF62D6">
      <w:pPr>
        <w:pStyle w:val="TezMetin"/>
        <w:rPr>
          <w:noProof/>
        </w:rPr>
      </w:pPr>
      <w:permStart w:id="820066959" w:edGrp="everyone"/>
      <w:r w:rsidRPr="00747F32">
        <w:rPr>
          <w:noProof/>
        </w:rPr>
        <w:t xml:space="preserve">Ön sözün yazımında </w:t>
      </w:r>
      <w:r w:rsidRPr="00747F32">
        <w:rPr>
          <w:b/>
          <w:noProof/>
        </w:rPr>
        <w:t>TezMetin</w:t>
      </w:r>
      <w:r w:rsidRPr="00747F32">
        <w:rPr>
          <w:noProof/>
        </w:rPr>
        <w:t xml:space="preserve"> adlı stili kullanınız. Eğer başka bir yerden kopyala-yapıştır yapacaksanız, formatın bozulmamasına dikkat edin. Kopyaladığınız metni, </w:t>
      </w:r>
      <w:r w:rsidRPr="00747F32">
        <w:rPr>
          <w:b/>
          <w:noProof/>
        </w:rPr>
        <w:t>Yalnızca Metni Koru</w:t>
      </w:r>
      <w:r w:rsidRPr="00747F32">
        <w:rPr>
          <w:noProof/>
        </w:rPr>
        <w:t xml:space="preserve"> seçeneğini kullanarak tezinizin formatına uygun şekilde yapıştırabilirsiniz. </w:t>
      </w:r>
      <w:r w:rsidRPr="00747F32">
        <w:rPr>
          <w:b/>
          <w:noProof/>
        </w:rPr>
        <w:t>Biçimlendirmeyi Birleştir</w:t>
      </w:r>
      <w:r w:rsidRPr="00747F32">
        <w:rPr>
          <w:noProof/>
        </w:rPr>
        <w:t xml:space="preserve"> seçeneğini kullandığınızda ise metin, belgenizdeki yazı tipi ve boyutu gibi özelliklere uyum sağlar, ancak kopyaladığınız metindeki vurgu (kalın, italik, altı çizili vb.) özelliklerini korur. </w:t>
      </w:r>
    </w:p>
    <w:permEnd w:id="820066959"/>
    <w:p w14:paraId="11E1387B" w14:textId="77777777" w:rsidR="00BF62D6" w:rsidRDefault="00BF62D6" w:rsidP="00BF62D6">
      <w:pPr>
        <w:pStyle w:val="TezMetin"/>
        <w:jc w:val="right"/>
      </w:pPr>
    </w:p>
    <w:p w14:paraId="08407D9C" w14:textId="77777777" w:rsidR="00BF62D6" w:rsidRDefault="00BF62D6" w:rsidP="00BF62D6">
      <w:pPr>
        <w:pStyle w:val="TezMetin"/>
      </w:pPr>
      <w:permStart w:id="2091282125" w:edGrp="everyone"/>
      <w:r>
        <w:t>Ad Soyad</w:t>
      </w:r>
      <w:permEnd w:id="2091282125"/>
    </w:p>
    <w:p w14:paraId="2D1F829E" w14:textId="77777777" w:rsidR="00BF62D6" w:rsidRDefault="00BF62D6" w:rsidP="007A0720">
      <w:pPr>
        <w:pStyle w:val="Balk1"/>
      </w:pPr>
      <w:bookmarkStart w:id="40" w:name="_Toc179752203"/>
    </w:p>
    <w:p w14:paraId="2CE2C30A" w14:textId="77777777" w:rsidR="00BF62D6" w:rsidRDefault="00BF62D6" w:rsidP="007A0720">
      <w:pPr>
        <w:pStyle w:val="Balk1"/>
      </w:pPr>
    </w:p>
    <w:p w14:paraId="12610FBB" w14:textId="77777777" w:rsidR="00BF62D6" w:rsidRDefault="00BF62D6" w:rsidP="007A0720">
      <w:pPr>
        <w:pStyle w:val="Balk1"/>
      </w:pPr>
    </w:p>
    <w:p w14:paraId="30A53C25" w14:textId="77777777" w:rsidR="00BF62D6" w:rsidRDefault="00BF62D6" w:rsidP="007A0720">
      <w:pPr>
        <w:pStyle w:val="Balk1"/>
      </w:pPr>
    </w:p>
    <w:p w14:paraId="4E012EA8" w14:textId="77777777" w:rsidR="00BF62D6" w:rsidRDefault="00BF62D6" w:rsidP="007A0720">
      <w:pPr>
        <w:pStyle w:val="Balk1"/>
      </w:pPr>
    </w:p>
    <w:p w14:paraId="1E67CD5B" w14:textId="77777777" w:rsidR="00BF62D6" w:rsidRDefault="00BF62D6" w:rsidP="007A0720">
      <w:pPr>
        <w:pStyle w:val="Balk1"/>
      </w:pPr>
    </w:p>
    <w:p w14:paraId="0F3DEC3C" w14:textId="77777777" w:rsidR="00BF62D6" w:rsidRDefault="00BF62D6" w:rsidP="007A0720">
      <w:pPr>
        <w:pStyle w:val="Balk1"/>
      </w:pPr>
    </w:p>
    <w:p w14:paraId="559C7AE9" w14:textId="77777777" w:rsidR="00BF62D6" w:rsidRDefault="00BF62D6" w:rsidP="007A0720">
      <w:pPr>
        <w:pStyle w:val="Balk1"/>
      </w:pPr>
    </w:p>
    <w:p w14:paraId="6F241090" w14:textId="77777777" w:rsidR="00BF62D6" w:rsidRDefault="00BF62D6" w:rsidP="007A0720">
      <w:pPr>
        <w:pStyle w:val="Balk1"/>
      </w:pPr>
    </w:p>
    <w:p w14:paraId="559C4EEF" w14:textId="77777777" w:rsidR="00BF62D6" w:rsidRDefault="00BF62D6" w:rsidP="007A0720">
      <w:pPr>
        <w:pStyle w:val="Balk1"/>
      </w:pPr>
    </w:p>
    <w:p w14:paraId="688D12F2" w14:textId="77777777" w:rsidR="00BF62D6" w:rsidRDefault="00BF62D6" w:rsidP="007A0720">
      <w:pPr>
        <w:pStyle w:val="Balk1"/>
      </w:pPr>
    </w:p>
    <w:p w14:paraId="071CABE1" w14:textId="77777777" w:rsidR="00BF62D6" w:rsidRDefault="00BF62D6" w:rsidP="007A0720">
      <w:pPr>
        <w:pStyle w:val="Balk1"/>
      </w:pPr>
    </w:p>
    <w:p w14:paraId="71FA81AB" w14:textId="24AB2EAD" w:rsidR="00BF62D6" w:rsidRDefault="00BF62D6" w:rsidP="007A0720">
      <w:pPr>
        <w:pStyle w:val="Balk1"/>
      </w:pPr>
    </w:p>
    <w:p w14:paraId="562A6801" w14:textId="26943D39" w:rsidR="007E1DF9" w:rsidRDefault="007E1DF9" w:rsidP="007E1DF9">
      <w:pPr>
        <w:pStyle w:val="TezMetin"/>
      </w:pPr>
    </w:p>
    <w:p w14:paraId="1FFD8827" w14:textId="3D9C938E" w:rsidR="007E1DF9" w:rsidRDefault="007E1DF9" w:rsidP="007E1DF9">
      <w:pPr>
        <w:pStyle w:val="TezMetin"/>
      </w:pPr>
    </w:p>
    <w:p w14:paraId="3AD587AD" w14:textId="2A1324EF" w:rsidR="007E1DF9" w:rsidRDefault="007E1DF9" w:rsidP="007E1DF9">
      <w:pPr>
        <w:pStyle w:val="TezMetin"/>
      </w:pPr>
    </w:p>
    <w:p w14:paraId="3B7CAE08" w14:textId="54CE5B7D" w:rsidR="007E1DF9" w:rsidRDefault="007E1DF9" w:rsidP="007E1DF9">
      <w:pPr>
        <w:pStyle w:val="TezMetin"/>
      </w:pPr>
    </w:p>
    <w:p w14:paraId="0B989BB6" w14:textId="68A9803A" w:rsidR="007E1DF9" w:rsidRDefault="007E1DF9" w:rsidP="007E1DF9">
      <w:pPr>
        <w:pStyle w:val="TezMetin"/>
      </w:pPr>
    </w:p>
    <w:p w14:paraId="49A92BCD" w14:textId="69C1BDCF" w:rsidR="007E1DF9" w:rsidRDefault="007E1DF9" w:rsidP="007E1DF9">
      <w:pPr>
        <w:pStyle w:val="TezMetin"/>
      </w:pPr>
    </w:p>
    <w:p w14:paraId="489BAF60" w14:textId="77777777" w:rsidR="007E1DF9" w:rsidRPr="007E1DF9" w:rsidRDefault="007E1DF9" w:rsidP="007E1DF9">
      <w:pPr>
        <w:pStyle w:val="TezMetin"/>
      </w:pPr>
    </w:p>
    <w:p w14:paraId="324D8066" w14:textId="77777777" w:rsidR="00BF62D6" w:rsidRPr="00BF62D6" w:rsidRDefault="00BF62D6" w:rsidP="00BF62D6">
      <w:pPr>
        <w:pStyle w:val="TezMetin"/>
      </w:pPr>
    </w:p>
    <w:p w14:paraId="62438585" w14:textId="77777777" w:rsidR="00BF62D6" w:rsidRDefault="00BF62D6" w:rsidP="00BF62D6">
      <w:pPr>
        <w:pStyle w:val="Balk1"/>
        <w:jc w:val="left"/>
      </w:pPr>
    </w:p>
    <w:p w14:paraId="53662F8F" w14:textId="77777777" w:rsidR="007A0720" w:rsidRDefault="007A0720" w:rsidP="007A0720">
      <w:pPr>
        <w:pStyle w:val="Balk1"/>
      </w:pPr>
      <w:r>
        <w:t>ÖZ GEÇMİŞ</w:t>
      </w:r>
      <w:bookmarkEnd w:id="40"/>
    </w:p>
    <w:p w14:paraId="123B5E8A" w14:textId="77777777" w:rsidR="00B30ED6" w:rsidRDefault="00B30ED6" w:rsidP="00B30ED6">
      <w:pPr>
        <w:pStyle w:val="TezMetin"/>
        <w:ind w:firstLine="0"/>
      </w:pPr>
      <w:permStart w:id="1293562728" w:edGrp="everyone"/>
    </w:p>
    <w:p w14:paraId="0AA68298" w14:textId="77777777" w:rsidR="00B30ED6" w:rsidRDefault="00B30ED6" w:rsidP="00B30ED6">
      <w:pPr>
        <w:pStyle w:val="TezMetin"/>
        <w:ind w:firstLine="0"/>
      </w:pPr>
    </w:p>
    <w:p w14:paraId="30ECA603" w14:textId="77777777" w:rsidR="00B30ED6" w:rsidRDefault="00B30ED6" w:rsidP="00B30ED6">
      <w:pPr>
        <w:pStyle w:val="TezMetin"/>
        <w:ind w:firstLine="0"/>
      </w:pPr>
    </w:p>
    <w:p w14:paraId="01A97BB0" w14:textId="77777777" w:rsidR="00B30ED6" w:rsidRDefault="00B30ED6" w:rsidP="00B30ED6">
      <w:pPr>
        <w:pStyle w:val="TezMetin"/>
        <w:ind w:firstLine="0"/>
      </w:pPr>
    </w:p>
    <w:p w14:paraId="5DFAC40F" w14:textId="77777777" w:rsidR="00B30ED6" w:rsidRDefault="00B30ED6" w:rsidP="00B30ED6">
      <w:pPr>
        <w:pStyle w:val="TezMetin"/>
        <w:ind w:firstLine="0"/>
      </w:pPr>
    </w:p>
    <w:p w14:paraId="78406B55" w14:textId="77777777" w:rsidR="002B4BBB" w:rsidRDefault="002B4BBB" w:rsidP="00B30ED6">
      <w:pPr>
        <w:pStyle w:val="TezMetin"/>
        <w:ind w:firstLine="0"/>
      </w:pPr>
    </w:p>
    <w:p w14:paraId="5A629928" w14:textId="77777777" w:rsidR="002B4BBB" w:rsidRDefault="002B4BBB" w:rsidP="00B30ED6">
      <w:pPr>
        <w:pStyle w:val="TezMetin"/>
        <w:ind w:firstLine="0"/>
      </w:pPr>
    </w:p>
    <w:p w14:paraId="139A8859" w14:textId="77777777" w:rsidR="002B4BBB" w:rsidRDefault="002B4BBB" w:rsidP="00B30ED6">
      <w:pPr>
        <w:pStyle w:val="TezMetin"/>
        <w:ind w:firstLine="0"/>
      </w:pPr>
    </w:p>
    <w:p w14:paraId="2A6D78A1" w14:textId="77777777" w:rsidR="002B4BBB" w:rsidRDefault="002B4BBB" w:rsidP="00B30ED6">
      <w:pPr>
        <w:pStyle w:val="TezMetin"/>
        <w:ind w:firstLine="0"/>
      </w:pPr>
    </w:p>
    <w:p w14:paraId="44B9781A" w14:textId="77777777" w:rsidR="002B4BBB" w:rsidRDefault="002B4BBB" w:rsidP="00B30ED6">
      <w:pPr>
        <w:pStyle w:val="TezMetin"/>
        <w:ind w:firstLine="0"/>
      </w:pPr>
    </w:p>
    <w:p w14:paraId="1A415F74" w14:textId="77777777" w:rsidR="002B4BBB" w:rsidRDefault="002B4BBB" w:rsidP="00B30ED6">
      <w:pPr>
        <w:pStyle w:val="TezMetin"/>
        <w:ind w:firstLine="0"/>
      </w:pPr>
    </w:p>
    <w:p w14:paraId="58F7AF18" w14:textId="77777777" w:rsidR="002B4BBB" w:rsidRDefault="002B4BBB" w:rsidP="00B30ED6">
      <w:pPr>
        <w:pStyle w:val="TezMetin"/>
        <w:ind w:firstLine="0"/>
      </w:pPr>
    </w:p>
    <w:p w14:paraId="31051046" w14:textId="77777777" w:rsidR="002B4BBB" w:rsidRDefault="002B4BBB" w:rsidP="00B30ED6">
      <w:pPr>
        <w:pStyle w:val="TezMetin"/>
        <w:ind w:firstLine="0"/>
      </w:pPr>
    </w:p>
    <w:p w14:paraId="2A4E1E21" w14:textId="77777777" w:rsidR="002B4BBB" w:rsidRDefault="002B4BBB" w:rsidP="00B30ED6">
      <w:pPr>
        <w:pStyle w:val="TezMetin"/>
        <w:ind w:firstLine="0"/>
      </w:pPr>
    </w:p>
    <w:p w14:paraId="11E6A385" w14:textId="77777777" w:rsidR="002B4BBB" w:rsidRDefault="002B4BBB" w:rsidP="00B30ED6">
      <w:pPr>
        <w:pStyle w:val="TezMetin"/>
        <w:ind w:firstLine="0"/>
      </w:pPr>
    </w:p>
    <w:p w14:paraId="581BDC63" w14:textId="77777777" w:rsidR="002B4BBB" w:rsidRDefault="002B4BBB" w:rsidP="00B30ED6">
      <w:pPr>
        <w:pStyle w:val="TezMetin"/>
        <w:ind w:firstLine="0"/>
      </w:pPr>
    </w:p>
    <w:p w14:paraId="3FE2AF36" w14:textId="77777777" w:rsidR="002B4BBB" w:rsidRDefault="002B4BBB" w:rsidP="00B30ED6">
      <w:pPr>
        <w:pStyle w:val="TezMetin"/>
        <w:ind w:firstLine="0"/>
      </w:pPr>
    </w:p>
    <w:p w14:paraId="76687E02" w14:textId="77777777" w:rsidR="002B4BBB" w:rsidRDefault="002B4BBB" w:rsidP="00B30ED6">
      <w:pPr>
        <w:pStyle w:val="TezMetin"/>
        <w:ind w:firstLine="0"/>
      </w:pPr>
    </w:p>
    <w:p w14:paraId="21B7194D" w14:textId="77777777" w:rsidR="002B4BBB" w:rsidRDefault="002B4BBB" w:rsidP="00B30ED6">
      <w:pPr>
        <w:pStyle w:val="TezMetin"/>
        <w:ind w:firstLine="0"/>
      </w:pPr>
    </w:p>
    <w:p w14:paraId="08525B25" w14:textId="77777777" w:rsidR="002B4BBB" w:rsidRDefault="002B4BBB" w:rsidP="00B30ED6">
      <w:pPr>
        <w:pStyle w:val="TezMetin"/>
        <w:ind w:firstLine="0"/>
      </w:pPr>
    </w:p>
    <w:p w14:paraId="5A7F4872" w14:textId="77777777" w:rsidR="002B4BBB" w:rsidRDefault="002B4BBB" w:rsidP="00B30ED6">
      <w:pPr>
        <w:pStyle w:val="TezMetin"/>
        <w:ind w:firstLine="0"/>
      </w:pPr>
    </w:p>
    <w:p w14:paraId="600B2B7B" w14:textId="77777777" w:rsidR="002B4BBB" w:rsidRDefault="002B4BBB" w:rsidP="00B30ED6">
      <w:pPr>
        <w:pStyle w:val="TezMetin"/>
        <w:ind w:firstLine="0"/>
      </w:pPr>
    </w:p>
    <w:p w14:paraId="2790075E" w14:textId="77777777" w:rsidR="002B4BBB" w:rsidRDefault="002B4BBB" w:rsidP="00B30ED6">
      <w:pPr>
        <w:pStyle w:val="TezMetin"/>
        <w:ind w:firstLine="0"/>
      </w:pPr>
    </w:p>
    <w:p w14:paraId="5B777A63" w14:textId="77777777" w:rsidR="002B4BBB" w:rsidRDefault="002B4BBB" w:rsidP="00B30ED6">
      <w:pPr>
        <w:pStyle w:val="TezMetin"/>
        <w:ind w:firstLine="0"/>
      </w:pPr>
    </w:p>
    <w:p w14:paraId="119F0E9F" w14:textId="77777777" w:rsidR="002B4BBB" w:rsidRDefault="002B4BBB" w:rsidP="00B30ED6">
      <w:pPr>
        <w:pStyle w:val="TezMetin"/>
        <w:ind w:firstLine="0"/>
      </w:pPr>
    </w:p>
    <w:p w14:paraId="1E009765" w14:textId="77777777" w:rsidR="002B4BBB" w:rsidRDefault="002B4BBB" w:rsidP="00B30ED6">
      <w:pPr>
        <w:pStyle w:val="TezMetin"/>
        <w:ind w:firstLine="0"/>
      </w:pPr>
    </w:p>
    <w:p w14:paraId="17BCC8EC" w14:textId="77777777" w:rsidR="002B4BBB" w:rsidRDefault="002B4BBB" w:rsidP="00B30ED6">
      <w:pPr>
        <w:pStyle w:val="TezMetin"/>
        <w:ind w:firstLine="0"/>
      </w:pPr>
    </w:p>
    <w:p w14:paraId="4074C74C" w14:textId="77777777" w:rsidR="002B4BBB" w:rsidRDefault="002B4BBB" w:rsidP="00B30ED6">
      <w:pPr>
        <w:pStyle w:val="TezMetin"/>
        <w:ind w:firstLine="0"/>
      </w:pPr>
    </w:p>
    <w:p w14:paraId="5B0E85F9" w14:textId="77777777" w:rsidR="002B4BBB" w:rsidRDefault="002B4BBB" w:rsidP="00B30ED6">
      <w:pPr>
        <w:pStyle w:val="TezMetin"/>
        <w:ind w:firstLine="0"/>
      </w:pPr>
    </w:p>
    <w:p w14:paraId="573699B7" w14:textId="77777777" w:rsidR="002B4BBB" w:rsidRDefault="002B4BBB" w:rsidP="00B30ED6">
      <w:pPr>
        <w:pStyle w:val="TezMetin"/>
        <w:ind w:firstLine="0"/>
      </w:pPr>
    </w:p>
    <w:p w14:paraId="64B3EFC6" w14:textId="77777777" w:rsidR="002B4BBB" w:rsidRDefault="002B4BBB" w:rsidP="00B30ED6">
      <w:pPr>
        <w:pStyle w:val="TezMetin"/>
        <w:ind w:firstLine="0"/>
      </w:pPr>
    </w:p>
    <w:p w14:paraId="66026727" w14:textId="77777777" w:rsidR="00E05BFC" w:rsidRPr="00E05BFC" w:rsidRDefault="00E05BFC" w:rsidP="00E05BFC">
      <w:pPr>
        <w:pStyle w:val="TezMetin"/>
        <w:tabs>
          <w:tab w:val="left" w:pos="3975"/>
        </w:tabs>
        <w:ind w:firstLine="0"/>
        <w:rPr>
          <w:b/>
        </w:rPr>
      </w:pPr>
      <w:r>
        <w:lastRenderedPageBreak/>
        <w:tab/>
      </w:r>
      <w:r w:rsidRPr="00E05BFC">
        <w:rPr>
          <w:b/>
        </w:rPr>
        <w:t xml:space="preserve">TEŞEKKÜR </w:t>
      </w:r>
    </w:p>
    <w:p w14:paraId="053C3669" w14:textId="77777777" w:rsidR="002B4BBB" w:rsidRDefault="002B4BBB" w:rsidP="00B30ED6">
      <w:pPr>
        <w:pStyle w:val="TezMetin"/>
        <w:ind w:firstLine="0"/>
      </w:pPr>
    </w:p>
    <w:p w14:paraId="72001B8E" w14:textId="77777777" w:rsidR="002B4BBB" w:rsidRDefault="002B4BBB" w:rsidP="00B30ED6">
      <w:pPr>
        <w:pStyle w:val="TezMetin"/>
        <w:ind w:firstLine="0"/>
      </w:pPr>
    </w:p>
    <w:p w14:paraId="092E0662" w14:textId="77777777" w:rsidR="002B4BBB" w:rsidRDefault="002B4BBB" w:rsidP="00B30ED6">
      <w:pPr>
        <w:pStyle w:val="TezMetin"/>
        <w:ind w:firstLine="0"/>
      </w:pPr>
    </w:p>
    <w:p w14:paraId="45B79161" w14:textId="77777777" w:rsidR="002B4BBB" w:rsidRDefault="002B4BBB" w:rsidP="00B30ED6">
      <w:pPr>
        <w:pStyle w:val="TezMetin"/>
        <w:ind w:firstLine="0"/>
      </w:pPr>
    </w:p>
    <w:p w14:paraId="2E50FD6C" w14:textId="77777777" w:rsidR="002B4BBB" w:rsidRDefault="002B4BBB" w:rsidP="00B30ED6">
      <w:pPr>
        <w:pStyle w:val="TezMetin"/>
        <w:ind w:firstLine="0"/>
      </w:pPr>
    </w:p>
    <w:p w14:paraId="7416E123" w14:textId="77777777" w:rsidR="002B4BBB" w:rsidRDefault="002B4BBB" w:rsidP="00B30ED6">
      <w:pPr>
        <w:pStyle w:val="TezMetin"/>
        <w:ind w:firstLine="0"/>
      </w:pPr>
    </w:p>
    <w:p w14:paraId="2CC7F1CE" w14:textId="77777777" w:rsidR="002B4BBB" w:rsidRDefault="002B4BBB" w:rsidP="00B30ED6">
      <w:pPr>
        <w:pStyle w:val="TezMetin"/>
        <w:ind w:firstLine="0"/>
      </w:pPr>
    </w:p>
    <w:p w14:paraId="0D942981" w14:textId="77777777" w:rsidR="004D319F" w:rsidRDefault="004D319F" w:rsidP="00B30ED6">
      <w:pPr>
        <w:pStyle w:val="TezMetin"/>
        <w:ind w:firstLine="0"/>
      </w:pPr>
    </w:p>
    <w:p w14:paraId="08090026" w14:textId="77777777" w:rsidR="004D319F" w:rsidRDefault="004D319F" w:rsidP="00B30ED6">
      <w:pPr>
        <w:pStyle w:val="TezMetin"/>
        <w:ind w:firstLine="0"/>
      </w:pPr>
    </w:p>
    <w:p w14:paraId="5C5773D1" w14:textId="77777777" w:rsidR="004D319F" w:rsidRDefault="004D319F" w:rsidP="00B30ED6">
      <w:pPr>
        <w:pStyle w:val="TezMetin"/>
        <w:ind w:firstLine="0"/>
      </w:pPr>
    </w:p>
    <w:p w14:paraId="2202F3BE" w14:textId="77777777" w:rsidR="004D319F" w:rsidRDefault="004D319F" w:rsidP="00B30ED6">
      <w:pPr>
        <w:pStyle w:val="TezMetin"/>
        <w:ind w:firstLine="0"/>
      </w:pPr>
    </w:p>
    <w:p w14:paraId="664D7931" w14:textId="77777777" w:rsidR="004D319F" w:rsidRDefault="004D319F" w:rsidP="00B30ED6">
      <w:pPr>
        <w:pStyle w:val="TezMetin"/>
        <w:ind w:firstLine="0"/>
      </w:pPr>
    </w:p>
    <w:p w14:paraId="452F3D58" w14:textId="77777777" w:rsidR="004D319F" w:rsidRDefault="004D319F" w:rsidP="00B30ED6">
      <w:pPr>
        <w:pStyle w:val="TezMetin"/>
        <w:ind w:firstLine="0"/>
      </w:pPr>
    </w:p>
    <w:p w14:paraId="40512C11" w14:textId="77777777" w:rsidR="004D319F" w:rsidRDefault="004D319F" w:rsidP="00B30ED6">
      <w:pPr>
        <w:pStyle w:val="TezMetin"/>
        <w:ind w:firstLine="0"/>
      </w:pPr>
    </w:p>
    <w:p w14:paraId="05144C84" w14:textId="77777777" w:rsidR="004D319F" w:rsidRDefault="004D319F" w:rsidP="00B30ED6">
      <w:pPr>
        <w:pStyle w:val="TezMetin"/>
        <w:ind w:firstLine="0"/>
      </w:pPr>
    </w:p>
    <w:p w14:paraId="76C80A3D" w14:textId="77777777" w:rsidR="004D319F" w:rsidRDefault="004D319F" w:rsidP="00B30ED6">
      <w:pPr>
        <w:pStyle w:val="TezMetin"/>
        <w:ind w:firstLine="0"/>
      </w:pPr>
    </w:p>
    <w:p w14:paraId="733DBF64" w14:textId="77777777" w:rsidR="004D319F" w:rsidRDefault="004D319F" w:rsidP="00B30ED6">
      <w:pPr>
        <w:pStyle w:val="TezMetin"/>
        <w:ind w:firstLine="0"/>
      </w:pPr>
    </w:p>
    <w:p w14:paraId="22E45BA3" w14:textId="77777777" w:rsidR="004D319F" w:rsidRDefault="004D319F" w:rsidP="00B30ED6">
      <w:pPr>
        <w:pStyle w:val="TezMetin"/>
        <w:ind w:firstLine="0"/>
      </w:pPr>
    </w:p>
    <w:p w14:paraId="2D9C3CE1" w14:textId="77777777" w:rsidR="004D319F" w:rsidRDefault="004D319F" w:rsidP="00B30ED6">
      <w:pPr>
        <w:pStyle w:val="TezMetin"/>
        <w:ind w:firstLine="0"/>
      </w:pPr>
    </w:p>
    <w:p w14:paraId="5DD85436" w14:textId="77777777" w:rsidR="004D319F" w:rsidRDefault="004D319F" w:rsidP="00B30ED6">
      <w:pPr>
        <w:pStyle w:val="TezMetin"/>
        <w:ind w:firstLine="0"/>
      </w:pPr>
    </w:p>
    <w:p w14:paraId="4F23789A" w14:textId="77777777" w:rsidR="004D319F" w:rsidRDefault="004D319F" w:rsidP="00B30ED6">
      <w:pPr>
        <w:pStyle w:val="TezMetin"/>
        <w:ind w:firstLine="0"/>
      </w:pPr>
    </w:p>
    <w:p w14:paraId="1ED695BF" w14:textId="77777777" w:rsidR="004D319F" w:rsidRDefault="004D319F" w:rsidP="00B30ED6">
      <w:pPr>
        <w:pStyle w:val="TezMetin"/>
        <w:ind w:firstLine="0"/>
      </w:pPr>
    </w:p>
    <w:p w14:paraId="293B8626" w14:textId="77777777" w:rsidR="004D319F" w:rsidRDefault="004D319F" w:rsidP="00B30ED6">
      <w:pPr>
        <w:pStyle w:val="TezMetin"/>
        <w:ind w:firstLine="0"/>
      </w:pPr>
    </w:p>
    <w:p w14:paraId="6B961766" w14:textId="77777777" w:rsidR="00B30ED6" w:rsidRDefault="00B30ED6" w:rsidP="00B30ED6">
      <w:pPr>
        <w:pStyle w:val="TezMetin"/>
        <w:ind w:firstLine="0"/>
      </w:pPr>
    </w:p>
    <w:p w14:paraId="780C9BB6" w14:textId="77777777" w:rsidR="00B30ED6" w:rsidRDefault="00B30ED6" w:rsidP="00B30ED6">
      <w:pPr>
        <w:pStyle w:val="TezMetin"/>
        <w:ind w:firstLine="0"/>
      </w:pPr>
    </w:p>
    <w:p w14:paraId="16BE9878" w14:textId="77777777" w:rsidR="00B30ED6" w:rsidRDefault="00B30ED6" w:rsidP="00B30ED6">
      <w:pPr>
        <w:pStyle w:val="TezMetin"/>
        <w:ind w:firstLine="0"/>
      </w:pPr>
    </w:p>
    <w:p w14:paraId="28EBF71B" w14:textId="77777777" w:rsidR="00B30ED6" w:rsidRDefault="00B30ED6" w:rsidP="00B30ED6">
      <w:pPr>
        <w:pStyle w:val="TezMetin"/>
        <w:ind w:firstLine="0"/>
      </w:pPr>
    </w:p>
    <w:p w14:paraId="7F739388" w14:textId="77777777" w:rsidR="00B30ED6" w:rsidRDefault="00B30ED6" w:rsidP="00B30ED6">
      <w:pPr>
        <w:pStyle w:val="TezMetin"/>
        <w:ind w:firstLine="0"/>
      </w:pPr>
    </w:p>
    <w:p w14:paraId="0FEFC89D" w14:textId="77777777" w:rsidR="00B30ED6" w:rsidRDefault="00B30ED6" w:rsidP="00B30ED6">
      <w:pPr>
        <w:pStyle w:val="TezMetin"/>
        <w:ind w:firstLine="0"/>
      </w:pPr>
    </w:p>
    <w:p w14:paraId="7CEFDA6A" w14:textId="77777777" w:rsidR="00B30ED6" w:rsidRDefault="00B30ED6" w:rsidP="00B30ED6">
      <w:pPr>
        <w:pStyle w:val="TezMetin"/>
        <w:ind w:firstLine="0"/>
      </w:pPr>
    </w:p>
    <w:p w14:paraId="189B1B3B" w14:textId="77777777" w:rsidR="00B30ED6" w:rsidRDefault="00B30ED6" w:rsidP="00B30ED6">
      <w:pPr>
        <w:pStyle w:val="TezMetin"/>
        <w:ind w:firstLine="0"/>
      </w:pPr>
    </w:p>
    <w:p w14:paraId="117070B1" w14:textId="77777777" w:rsidR="00B30ED6" w:rsidRPr="00B30ED6" w:rsidRDefault="00B30ED6" w:rsidP="00B30ED6">
      <w:pPr>
        <w:pStyle w:val="TezMetin"/>
        <w:ind w:firstLine="0"/>
      </w:pPr>
      <w:permStart w:id="1130699358" w:edGrp="everyone"/>
      <w:permEnd w:id="1293562728"/>
      <w:permEnd w:id="1130699358"/>
    </w:p>
    <w:sectPr w:rsidR="00B30ED6" w:rsidRPr="00B30ED6" w:rsidSect="007A0720">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 w:author="Dr. XY" w:date="2026-02-11T11:20:00Z" w:initials="x">
    <w:p w14:paraId="45B7A4C3" w14:textId="77777777" w:rsidR="00C01F33" w:rsidRDefault="00C01F33">
      <w:pPr>
        <w:pStyle w:val="AklamaMetni"/>
      </w:pPr>
      <w:r>
        <w:rPr>
          <w:rStyle w:val="AklamaBavurusu"/>
        </w:rPr>
        <w:annotationRef/>
      </w:r>
      <w:r>
        <w:t>Müdür imzası açılacak</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5B7A4C3"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589D5F" w14:textId="77777777" w:rsidR="008D4975" w:rsidRDefault="008D4975" w:rsidP="00F07DC8">
      <w:pPr>
        <w:spacing w:before="0" w:after="0" w:line="240" w:lineRule="auto"/>
      </w:pPr>
      <w:r>
        <w:separator/>
      </w:r>
    </w:p>
  </w:endnote>
  <w:endnote w:type="continuationSeparator" w:id="0">
    <w:p w14:paraId="55D1046F" w14:textId="77777777" w:rsidR="008D4975" w:rsidRDefault="008D4975" w:rsidP="00F07DC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Segoe UI">
    <w:panose1 w:val="020B0502040204020203"/>
    <w:charset w:val="A2"/>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C37804" w14:textId="77777777" w:rsidR="00F07DC8" w:rsidRDefault="00F07DC8">
    <w:pPr>
      <w:pStyle w:val="AltBilgi"/>
      <w:jc w:val="center"/>
    </w:pPr>
  </w:p>
  <w:p w14:paraId="1EDFF9FC" w14:textId="77777777" w:rsidR="00F07DC8" w:rsidRDefault="00F07DC8">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730816"/>
      <w:docPartObj>
        <w:docPartGallery w:val="Page Numbers (Bottom of Page)"/>
        <w:docPartUnique/>
      </w:docPartObj>
    </w:sdtPr>
    <w:sdtEndPr/>
    <w:sdtContent>
      <w:p w14:paraId="5E7F3D04" w14:textId="673D7629" w:rsidR="00F07DC8" w:rsidRDefault="00F07DC8" w:rsidP="00F07DC8">
        <w:pPr>
          <w:pStyle w:val="AltBilgi"/>
          <w:jc w:val="center"/>
        </w:pPr>
        <w:r>
          <w:fldChar w:fldCharType="begin"/>
        </w:r>
        <w:r>
          <w:instrText>PAGE   \* MERGEFORMAT</w:instrText>
        </w:r>
        <w:r>
          <w:fldChar w:fldCharType="separate"/>
        </w:r>
        <w:r w:rsidR="00045105">
          <w:rPr>
            <w:noProof/>
          </w:rPr>
          <w:t>ix</w:t>
        </w:r>
        <w: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1EAEE4" w14:textId="77777777" w:rsidR="00A6715F" w:rsidRDefault="00A6715F" w:rsidP="00F07DC8">
    <w:pPr>
      <w:pStyle w:val="AltBilgi"/>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CBD39E" w14:textId="77777777" w:rsidR="008D4975" w:rsidRDefault="008D4975" w:rsidP="00F07DC8">
      <w:pPr>
        <w:spacing w:before="0" w:after="0" w:line="240" w:lineRule="auto"/>
      </w:pPr>
      <w:r>
        <w:separator/>
      </w:r>
    </w:p>
  </w:footnote>
  <w:footnote w:type="continuationSeparator" w:id="0">
    <w:p w14:paraId="5FB0C8CD" w14:textId="77777777" w:rsidR="008D4975" w:rsidRDefault="008D4975" w:rsidP="00F07DC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9428021"/>
      <w:docPartObj>
        <w:docPartGallery w:val="Page Numbers (Top of Page)"/>
        <w:docPartUnique/>
      </w:docPartObj>
    </w:sdtPr>
    <w:sdtEndPr/>
    <w:sdtContent>
      <w:p w14:paraId="15865DB1" w14:textId="2B5B74FE" w:rsidR="00A6715F" w:rsidRDefault="00A6715F">
        <w:pPr>
          <w:pStyle w:val="stBilgi"/>
          <w:jc w:val="right"/>
        </w:pPr>
        <w:r>
          <w:fldChar w:fldCharType="begin"/>
        </w:r>
        <w:r>
          <w:instrText>PAGE   \* MERGEFORMAT</w:instrText>
        </w:r>
        <w:r>
          <w:fldChar w:fldCharType="separate"/>
        </w:r>
        <w:r w:rsidR="00045105">
          <w:rPr>
            <w:noProof/>
          </w:rPr>
          <w:t>8</w:t>
        </w:r>
        <w: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584DE1"/>
    <w:multiLevelType w:val="multilevel"/>
    <w:tmpl w:val="E1EA5DD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3AEB134D"/>
    <w:multiLevelType w:val="hybridMultilevel"/>
    <w:tmpl w:val="9C90CEB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55AC68F2"/>
    <w:multiLevelType w:val="hybridMultilevel"/>
    <w:tmpl w:val="371C7DD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73C40986"/>
    <w:multiLevelType w:val="multilevel"/>
    <w:tmpl w:val="1D5259F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2"/>
  </w:num>
  <w:num w:numId="3">
    <w:abstractNumId w:val="0"/>
  </w:num>
  <w:num w:numId="4">
    <w:abstractNumId w:val="3"/>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r. XY">
    <w15:presenceInfo w15:providerId="Windows Live" w15:userId="39011fa9be3cb3d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zIwtDSwMDI1NjAwtzBT0lEKTi0uzszPAykwNKgFAGSdsk8tAAAA"/>
  </w:docVars>
  <w:rsids>
    <w:rsidRoot w:val="007C5ACC"/>
    <w:rsid w:val="00005A6D"/>
    <w:rsid w:val="00041F89"/>
    <w:rsid w:val="00045105"/>
    <w:rsid w:val="0006534D"/>
    <w:rsid w:val="0007717B"/>
    <w:rsid w:val="000856A6"/>
    <w:rsid w:val="0009742F"/>
    <w:rsid w:val="000B3622"/>
    <w:rsid w:val="000E5D1B"/>
    <w:rsid w:val="00100A6F"/>
    <w:rsid w:val="00116378"/>
    <w:rsid w:val="00156F92"/>
    <w:rsid w:val="0019501B"/>
    <w:rsid w:val="001D01D3"/>
    <w:rsid w:val="0021146F"/>
    <w:rsid w:val="0022053C"/>
    <w:rsid w:val="00285D32"/>
    <w:rsid w:val="0029520F"/>
    <w:rsid w:val="002B4BBB"/>
    <w:rsid w:val="002B5829"/>
    <w:rsid w:val="002C36EE"/>
    <w:rsid w:val="002E2984"/>
    <w:rsid w:val="00351E06"/>
    <w:rsid w:val="00366418"/>
    <w:rsid w:val="00374951"/>
    <w:rsid w:val="00386643"/>
    <w:rsid w:val="003A5DC8"/>
    <w:rsid w:val="003B79AB"/>
    <w:rsid w:val="003E27CD"/>
    <w:rsid w:val="003F08D3"/>
    <w:rsid w:val="0042492E"/>
    <w:rsid w:val="004336E0"/>
    <w:rsid w:val="0046780F"/>
    <w:rsid w:val="00484213"/>
    <w:rsid w:val="00493992"/>
    <w:rsid w:val="004B5435"/>
    <w:rsid w:val="004C3FD0"/>
    <w:rsid w:val="004C4F9D"/>
    <w:rsid w:val="004D137F"/>
    <w:rsid w:val="004D319F"/>
    <w:rsid w:val="0052581F"/>
    <w:rsid w:val="00531453"/>
    <w:rsid w:val="00554CE4"/>
    <w:rsid w:val="00577CAD"/>
    <w:rsid w:val="005854D7"/>
    <w:rsid w:val="00586A4E"/>
    <w:rsid w:val="00596947"/>
    <w:rsid w:val="005D5D42"/>
    <w:rsid w:val="005F10AD"/>
    <w:rsid w:val="005F25AE"/>
    <w:rsid w:val="006415CC"/>
    <w:rsid w:val="00642C4B"/>
    <w:rsid w:val="00645DC7"/>
    <w:rsid w:val="006552FC"/>
    <w:rsid w:val="0065696E"/>
    <w:rsid w:val="006941A4"/>
    <w:rsid w:val="006F116E"/>
    <w:rsid w:val="00723102"/>
    <w:rsid w:val="0074693E"/>
    <w:rsid w:val="00747F32"/>
    <w:rsid w:val="00753990"/>
    <w:rsid w:val="007A0720"/>
    <w:rsid w:val="007A6C6C"/>
    <w:rsid w:val="007B1B89"/>
    <w:rsid w:val="007B27CF"/>
    <w:rsid w:val="007C5ACC"/>
    <w:rsid w:val="007D5119"/>
    <w:rsid w:val="007E17F9"/>
    <w:rsid w:val="007E1DF9"/>
    <w:rsid w:val="00842677"/>
    <w:rsid w:val="008471A4"/>
    <w:rsid w:val="00855336"/>
    <w:rsid w:val="00882A31"/>
    <w:rsid w:val="008D4975"/>
    <w:rsid w:val="008E5DFB"/>
    <w:rsid w:val="008E72E4"/>
    <w:rsid w:val="008E75CF"/>
    <w:rsid w:val="009268C9"/>
    <w:rsid w:val="00932BA2"/>
    <w:rsid w:val="0094085A"/>
    <w:rsid w:val="00967790"/>
    <w:rsid w:val="00967AA9"/>
    <w:rsid w:val="00997A83"/>
    <w:rsid w:val="009A0392"/>
    <w:rsid w:val="009B3D5E"/>
    <w:rsid w:val="009D25D1"/>
    <w:rsid w:val="009D4345"/>
    <w:rsid w:val="009E497C"/>
    <w:rsid w:val="00A05BBC"/>
    <w:rsid w:val="00A14141"/>
    <w:rsid w:val="00A20D47"/>
    <w:rsid w:val="00A5292C"/>
    <w:rsid w:val="00A537A4"/>
    <w:rsid w:val="00A6715F"/>
    <w:rsid w:val="00A70B49"/>
    <w:rsid w:val="00A837DF"/>
    <w:rsid w:val="00AC368F"/>
    <w:rsid w:val="00AD41B3"/>
    <w:rsid w:val="00AD7F90"/>
    <w:rsid w:val="00B1739A"/>
    <w:rsid w:val="00B30ED6"/>
    <w:rsid w:val="00B33E98"/>
    <w:rsid w:val="00B4306B"/>
    <w:rsid w:val="00B7051E"/>
    <w:rsid w:val="00B73652"/>
    <w:rsid w:val="00B8003E"/>
    <w:rsid w:val="00B85DCC"/>
    <w:rsid w:val="00B971E7"/>
    <w:rsid w:val="00BD7BE5"/>
    <w:rsid w:val="00BE2FA1"/>
    <w:rsid w:val="00BE713E"/>
    <w:rsid w:val="00BF62D6"/>
    <w:rsid w:val="00C01F33"/>
    <w:rsid w:val="00C21435"/>
    <w:rsid w:val="00C37A3B"/>
    <w:rsid w:val="00C56986"/>
    <w:rsid w:val="00C85F86"/>
    <w:rsid w:val="00C92104"/>
    <w:rsid w:val="00CE470A"/>
    <w:rsid w:val="00CF46F1"/>
    <w:rsid w:val="00CF610F"/>
    <w:rsid w:val="00D06D2F"/>
    <w:rsid w:val="00D263B7"/>
    <w:rsid w:val="00D2726E"/>
    <w:rsid w:val="00D412F4"/>
    <w:rsid w:val="00D61D5E"/>
    <w:rsid w:val="00D7588E"/>
    <w:rsid w:val="00E05BFC"/>
    <w:rsid w:val="00E12AA0"/>
    <w:rsid w:val="00E17EA1"/>
    <w:rsid w:val="00E57AA9"/>
    <w:rsid w:val="00E6073B"/>
    <w:rsid w:val="00E74C95"/>
    <w:rsid w:val="00E769C2"/>
    <w:rsid w:val="00F07DC8"/>
    <w:rsid w:val="00F1578E"/>
    <w:rsid w:val="00F80807"/>
    <w:rsid w:val="00F85642"/>
    <w:rsid w:val="00FD0701"/>
    <w:rsid w:val="00FD6842"/>
    <w:rsid w:val="00FF713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72CD2E"/>
  <w15:chartTrackingRefBased/>
  <w15:docId w15:val="{03A31552-3452-489C-8A66-C292C0981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tr-TR"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534D"/>
    <w:pPr>
      <w:spacing w:before="120" w:line="360" w:lineRule="auto"/>
    </w:pPr>
    <w:rPr>
      <w:rFonts w:ascii="Times New Roman" w:hAnsi="Times New Roman"/>
    </w:rPr>
  </w:style>
  <w:style w:type="paragraph" w:styleId="Balk1">
    <w:name w:val="heading 1"/>
    <w:basedOn w:val="Normal"/>
    <w:next w:val="TezMetin"/>
    <w:link w:val="Balk1Char"/>
    <w:uiPriority w:val="9"/>
    <w:qFormat/>
    <w:rsid w:val="00577CAD"/>
    <w:pPr>
      <w:keepNext/>
      <w:keepLines/>
      <w:spacing w:before="0"/>
      <w:contextualSpacing/>
      <w:jc w:val="center"/>
      <w:outlineLvl w:val="0"/>
    </w:pPr>
    <w:rPr>
      <w:rFonts w:eastAsiaTheme="majorEastAsia" w:cstheme="majorBidi"/>
      <w:b/>
      <w:szCs w:val="40"/>
    </w:rPr>
  </w:style>
  <w:style w:type="paragraph" w:styleId="Balk2">
    <w:name w:val="heading 2"/>
    <w:basedOn w:val="Normal"/>
    <w:next w:val="TezMetin"/>
    <w:link w:val="Balk2Char"/>
    <w:uiPriority w:val="9"/>
    <w:unhideWhenUsed/>
    <w:qFormat/>
    <w:rsid w:val="006415CC"/>
    <w:pPr>
      <w:keepNext/>
      <w:keepLines/>
      <w:spacing w:before="0"/>
      <w:outlineLvl w:val="1"/>
    </w:pPr>
    <w:rPr>
      <w:rFonts w:eastAsiaTheme="majorEastAsia" w:cstheme="majorBidi"/>
      <w:b/>
      <w:szCs w:val="32"/>
    </w:rPr>
  </w:style>
  <w:style w:type="paragraph" w:styleId="Balk3">
    <w:name w:val="heading 3"/>
    <w:basedOn w:val="Normal"/>
    <w:next w:val="TezMetin"/>
    <w:link w:val="Balk3Char"/>
    <w:uiPriority w:val="9"/>
    <w:unhideWhenUsed/>
    <w:qFormat/>
    <w:rsid w:val="006415CC"/>
    <w:pPr>
      <w:keepNext/>
      <w:keepLines/>
      <w:spacing w:before="0"/>
      <w:ind w:left="737"/>
      <w:outlineLvl w:val="2"/>
    </w:pPr>
    <w:rPr>
      <w:rFonts w:eastAsiaTheme="majorEastAsia" w:cstheme="majorBidi"/>
      <w:b/>
      <w:szCs w:val="28"/>
    </w:rPr>
  </w:style>
  <w:style w:type="paragraph" w:styleId="Balk4">
    <w:name w:val="heading 4"/>
    <w:basedOn w:val="Normal"/>
    <w:next w:val="TezMetin"/>
    <w:link w:val="Balk4Char"/>
    <w:uiPriority w:val="9"/>
    <w:unhideWhenUsed/>
    <w:qFormat/>
    <w:rsid w:val="006415CC"/>
    <w:pPr>
      <w:keepNext/>
      <w:keepLines/>
      <w:spacing w:before="0"/>
      <w:ind w:left="1474"/>
      <w:outlineLvl w:val="3"/>
    </w:pPr>
    <w:rPr>
      <w:rFonts w:eastAsiaTheme="majorEastAsia" w:cstheme="majorBidi"/>
      <w:b/>
      <w:i/>
      <w:iCs/>
    </w:rPr>
  </w:style>
  <w:style w:type="paragraph" w:styleId="Balk5">
    <w:name w:val="heading 5"/>
    <w:basedOn w:val="Normal"/>
    <w:next w:val="TezMetin"/>
    <w:link w:val="Balk5Char"/>
    <w:uiPriority w:val="9"/>
    <w:unhideWhenUsed/>
    <w:qFormat/>
    <w:rsid w:val="00A6715F"/>
    <w:pPr>
      <w:keepNext/>
      <w:keepLines/>
      <w:spacing w:before="0"/>
      <w:ind w:left="2211"/>
      <w:outlineLvl w:val="4"/>
    </w:pPr>
    <w:rPr>
      <w:rFonts w:eastAsiaTheme="majorEastAsia" w:cstheme="majorBidi"/>
      <w:i/>
    </w:rPr>
  </w:style>
  <w:style w:type="paragraph" w:styleId="Balk6">
    <w:name w:val="heading 6"/>
    <w:basedOn w:val="Normal"/>
    <w:next w:val="Normal"/>
    <w:link w:val="Balk6Char"/>
    <w:uiPriority w:val="9"/>
    <w:semiHidden/>
    <w:unhideWhenUsed/>
    <w:qFormat/>
    <w:rsid w:val="00D06D2F"/>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D06D2F"/>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D06D2F"/>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D06D2F"/>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77CAD"/>
    <w:rPr>
      <w:rFonts w:ascii="Times New Roman" w:eastAsiaTheme="majorEastAsia" w:hAnsi="Times New Roman" w:cstheme="majorBidi"/>
      <w:b/>
      <w:szCs w:val="40"/>
    </w:rPr>
  </w:style>
  <w:style w:type="character" w:customStyle="1" w:styleId="Balk2Char">
    <w:name w:val="Başlık 2 Char"/>
    <w:basedOn w:val="VarsaylanParagrafYazTipi"/>
    <w:link w:val="Balk2"/>
    <w:uiPriority w:val="9"/>
    <w:rsid w:val="006415CC"/>
    <w:rPr>
      <w:rFonts w:ascii="Times New Roman" w:eastAsiaTheme="majorEastAsia" w:hAnsi="Times New Roman" w:cstheme="majorBidi"/>
      <w:b/>
      <w:szCs w:val="32"/>
    </w:rPr>
  </w:style>
  <w:style w:type="character" w:customStyle="1" w:styleId="Balk3Char">
    <w:name w:val="Başlık 3 Char"/>
    <w:basedOn w:val="VarsaylanParagrafYazTipi"/>
    <w:link w:val="Balk3"/>
    <w:uiPriority w:val="9"/>
    <w:rsid w:val="006415CC"/>
    <w:rPr>
      <w:rFonts w:ascii="Times New Roman" w:eastAsiaTheme="majorEastAsia" w:hAnsi="Times New Roman" w:cstheme="majorBidi"/>
      <w:b/>
      <w:szCs w:val="28"/>
    </w:rPr>
  </w:style>
  <w:style w:type="character" w:customStyle="1" w:styleId="Balk4Char">
    <w:name w:val="Başlık 4 Char"/>
    <w:basedOn w:val="VarsaylanParagrafYazTipi"/>
    <w:link w:val="Balk4"/>
    <w:uiPriority w:val="9"/>
    <w:rsid w:val="006415CC"/>
    <w:rPr>
      <w:rFonts w:ascii="Times New Roman" w:eastAsiaTheme="majorEastAsia" w:hAnsi="Times New Roman" w:cstheme="majorBidi"/>
      <w:b/>
      <w:i/>
      <w:iCs/>
    </w:rPr>
  </w:style>
  <w:style w:type="character" w:customStyle="1" w:styleId="Balk5Char">
    <w:name w:val="Başlık 5 Char"/>
    <w:basedOn w:val="VarsaylanParagrafYazTipi"/>
    <w:link w:val="Balk5"/>
    <w:uiPriority w:val="9"/>
    <w:rsid w:val="00A6715F"/>
    <w:rPr>
      <w:rFonts w:ascii="Times New Roman" w:eastAsiaTheme="majorEastAsia" w:hAnsi="Times New Roman" w:cstheme="majorBidi"/>
      <w:i/>
    </w:rPr>
  </w:style>
  <w:style w:type="character" w:customStyle="1" w:styleId="Balk6Char">
    <w:name w:val="Başlık 6 Char"/>
    <w:basedOn w:val="VarsaylanParagrafYazTipi"/>
    <w:link w:val="Balk6"/>
    <w:uiPriority w:val="9"/>
    <w:semiHidden/>
    <w:rsid w:val="00D06D2F"/>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D06D2F"/>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D06D2F"/>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D06D2F"/>
    <w:rPr>
      <w:rFonts w:eastAsiaTheme="majorEastAsia" w:cstheme="majorBidi"/>
      <w:color w:val="272727" w:themeColor="text1" w:themeTint="D8"/>
    </w:rPr>
  </w:style>
  <w:style w:type="paragraph" w:styleId="KonuBal">
    <w:name w:val="Title"/>
    <w:basedOn w:val="Normal"/>
    <w:next w:val="Normal"/>
    <w:link w:val="KonuBalChar"/>
    <w:uiPriority w:val="10"/>
    <w:qFormat/>
    <w:rsid w:val="00D06D2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D06D2F"/>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D06D2F"/>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D06D2F"/>
    <w:rPr>
      <w:rFonts w:eastAsiaTheme="majorEastAsia" w:cstheme="majorBidi"/>
      <w:color w:val="595959" w:themeColor="text1" w:themeTint="A6"/>
      <w:spacing w:val="15"/>
      <w:sz w:val="28"/>
      <w:szCs w:val="28"/>
    </w:rPr>
  </w:style>
  <w:style w:type="paragraph" w:styleId="Alnt">
    <w:name w:val="Quote"/>
    <w:basedOn w:val="Normal"/>
    <w:next w:val="TezMetin"/>
    <w:link w:val="AlntChar"/>
    <w:uiPriority w:val="29"/>
    <w:qFormat/>
    <w:rsid w:val="0019501B"/>
    <w:pPr>
      <w:spacing w:before="0"/>
      <w:ind w:left="1474"/>
      <w:jc w:val="both"/>
    </w:pPr>
    <w:rPr>
      <w:iCs/>
    </w:rPr>
  </w:style>
  <w:style w:type="character" w:customStyle="1" w:styleId="AlntChar">
    <w:name w:val="Alıntı Char"/>
    <w:basedOn w:val="VarsaylanParagrafYazTipi"/>
    <w:link w:val="Alnt"/>
    <w:uiPriority w:val="29"/>
    <w:rsid w:val="0019501B"/>
    <w:rPr>
      <w:rFonts w:ascii="Times New Roman" w:hAnsi="Times New Roman"/>
      <w:iCs/>
    </w:rPr>
  </w:style>
  <w:style w:type="paragraph" w:styleId="ListeParagraf">
    <w:name w:val="List Paragraph"/>
    <w:basedOn w:val="Normal"/>
    <w:uiPriority w:val="34"/>
    <w:qFormat/>
    <w:rsid w:val="00D06D2F"/>
    <w:pPr>
      <w:ind w:left="720"/>
      <w:contextualSpacing/>
    </w:pPr>
  </w:style>
  <w:style w:type="character" w:styleId="GlVurgulama">
    <w:name w:val="Intense Emphasis"/>
    <w:basedOn w:val="VarsaylanParagrafYazTipi"/>
    <w:uiPriority w:val="21"/>
    <w:qFormat/>
    <w:rsid w:val="00D06D2F"/>
    <w:rPr>
      <w:i/>
      <w:iCs/>
      <w:color w:val="0F4761" w:themeColor="accent1" w:themeShade="BF"/>
    </w:rPr>
  </w:style>
  <w:style w:type="paragraph" w:styleId="GlAlnt">
    <w:name w:val="Intense Quote"/>
    <w:basedOn w:val="Normal"/>
    <w:next w:val="Normal"/>
    <w:link w:val="GlAlntChar"/>
    <w:uiPriority w:val="30"/>
    <w:qFormat/>
    <w:rsid w:val="00D06D2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D06D2F"/>
    <w:rPr>
      <w:i/>
      <w:iCs/>
      <w:color w:val="0F4761" w:themeColor="accent1" w:themeShade="BF"/>
    </w:rPr>
  </w:style>
  <w:style w:type="character" w:styleId="GlBavuru">
    <w:name w:val="Intense Reference"/>
    <w:basedOn w:val="VarsaylanParagrafYazTipi"/>
    <w:uiPriority w:val="32"/>
    <w:qFormat/>
    <w:rsid w:val="00D06D2F"/>
    <w:rPr>
      <w:b/>
      <w:bCs/>
      <w:smallCaps/>
      <w:color w:val="0F4761" w:themeColor="accent1" w:themeShade="BF"/>
      <w:spacing w:val="5"/>
    </w:rPr>
  </w:style>
  <w:style w:type="paragraph" w:customStyle="1" w:styleId="TezMetin">
    <w:name w:val="TezMetin"/>
    <w:basedOn w:val="Normal"/>
    <w:link w:val="TezMetinChar"/>
    <w:qFormat/>
    <w:rsid w:val="00577CAD"/>
    <w:pPr>
      <w:ind w:firstLine="737"/>
      <w:contextualSpacing/>
      <w:jc w:val="both"/>
    </w:pPr>
    <w:rPr>
      <w:bCs/>
    </w:rPr>
  </w:style>
  <w:style w:type="character" w:customStyle="1" w:styleId="TezMetinChar">
    <w:name w:val="TezMetin Char"/>
    <w:basedOn w:val="VarsaylanParagrafYazTipi"/>
    <w:link w:val="TezMetin"/>
    <w:rsid w:val="00577CAD"/>
    <w:rPr>
      <w:rFonts w:ascii="Times New Roman" w:hAnsi="Times New Roman"/>
      <w:bCs/>
    </w:rPr>
  </w:style>
  <w:style w:type="paragraph" w:styleId="stBilgi">
    <w:name w:val="header"/>
    <w:basedOn w:val="Normal"/>
    <w:link w:val="stBilgiChar"/>
    <w:uiPriority w:val="99"/>
    <w:unhideWhenUsed/>
    <w:rsid w:val="00F07DC8"/>
    <w:pPr>
      <w:tabs>
        <w:tab w:val="center" w:pos="4536"/>
        <w:tab w:val="right" w:pos="9072"/>
      </w:tabs>
      <w:spacing w:before="0" w:after="0" w:line="240" w:lineRule="auto"/>
    </w:pPr>
  </w:style>
  <w:style w:type="character" w:customStyle="1" w:styleId="stBilgiChar">
    <w:name w:val="Üst Bilgi Char"/>
    <w:basedOn w:val="VarsaylanParagrafYazTipi"/>
    <w:link w:val="stBilgi"/>
    <w:uiPriority w:val="99"/>
    <w:rsid w:val="00F07DC8"/>
    <w:rPr>
      <w:rFonts w:ascii="Times New Roman" w:hAnsi="Times New Roman"/>
    </w:rPr>
  </w:style>
  <w:style w:type="paragraph" w:styleId="AltBilgi">
    <w:name w:val="footer"/>
    <w:basedOn w:val="Normal"/>
    <w:link w:val="AltBilgiChar"/>
    <w:uiPriority w:val="99"/>
    <w:unhideWhenUsed/>
    <w:rsid w:val="00F07DC8"/>
    <w:pPr>
      <w:tabs>
        <w:tab w:val="center" w:pos="4536"/>
        <w:tab w:val="right" w:pos="9072"/>
      </w:tabs>
      <w:spacing w:before="0" w:after="0" w:line="240" w:lineRule="auto"/>
    </w:pPr>
  </w:style>
  <w:style w:type="character" w:customStyle="1" w:styleId="AltBilgiChar">
    <w:name w:val="Alt Bilgi Char"/>
    <w:basedOn w:val="VarsaylanParagrafYazTipi"/>
    <w:link w:val="AltBilgi"/>
    <w:uiPriority w:val="99"/>
    <w:rsid w:val="00F07DC8"/>
    <w:rPr>
      <w:rFonts w:ascii="Times New Roman" w:hAnsi="Times New Roman"/>
    </w:rPr>
  </w:style>
  <w:style w:type="paragraph" w:styleId="DipnotMetni">
    <w:name w:val="footnote text"/>
    <w:basedOn w:val="Normal"/>
    <w:link w:val="DipnotMetniChar"/>
    <w:uiPriority w:val="99"/>
    <w:semiHidden/>
    <w:unhideWhenUsed/>
    <w:rsid w:val="00F07DC8"/>
    <w:pPr>
      <w:spacing w:before="0" w:after="0" w:line="240" w:lineRule="auto"/>
    </w:pPr>
    <w:rPr>
      <w:sz w:val="20"/>
      <w:szCs w:val="20"/>
    </w:rPr>
  </w:style>
  <w:style w:type="character" w:customStyle="1" w:styleId="DipnotMetniChar">
    <w:name w:val="Dipnot Metni Char"/>
    <w:basedOn w:val="VarsaylanParagrafYazTipi"/>
    <w:link w:val="DipnotMetni"/>
    <w:uiPriority w:val="99"/>
    <w:semiHidden/>
    <w:rsid w:val="00F07DC8"/>
    <w:rPr>
      <w:rFonts w:ascii="Times New Roman" w:hAnsi="Times New Roman"/>
      <w:sz w:val="20"/>
      <w:szCs w:val="20"/>
    </w:rPr>
  </w:style>
  <w:style w:type="character" w:styleId="DipnotBavurusu">
    <w:name w:val="footnote reference"/>
    <w:basedOn w:val="VarsaylanParagrafYazTipi"/>
    <w:uiPriority w:val="99"/>
    <w:semiHidden/>
    <w:unhideWhenUsed/>
    <w:rsid w:val="00F07DC8"/>
    <w:rPr>
      <w:vertAlign w:val="superscript"/>
    </w:rPr>
  </w:style>
  <w:style w:type="paragraph" w:styleId="AralkYok">
    <w:name w:val="No Spacing"/>
    <w:uiPriority w:val="1"/>
    <w:qFormat/>
    <w:rsid w:val="00596947"/>
    <w:pPr>
      <w:spacing w:after="0" w:line="240" w:lineRule="auto"/>
      <w:jc w:val="both"/>
    </w:pPr>
    <w:rPr>
      <w:rFonts w:ascii="Times New Roman" w:hAnsi="Times New Roman"/>
    </w:rPr>
  </w:style>
  <w:style w:type="paragraph" w:styleId="T1">
    <w:name w:val="toc 1"/>
    <w:basedOn w:val="Normal"/>
    <w:next w:val="Normal"/>
    <w:autoRedefine/>
    <w:uiPriority w:val="39"/>
    <w:unhideWhenUsed/>
    <w:rsid w:val="00A70B49"/>
    <w:pPr>
      <w:spacing w:before="0" w:after="0"/>
    </w:pPr>
    <w:rPr>
      <w:b/>
    </w:rPr>
  </w:style>
  <w:style w:type="character" w:styleId="Kpr">
    <w:name w:val="Hyperlink"/>
    <w:basedOn w:val="VarsaylanParagrafYazTipi"/>
    <w:uiPriority w:val="99"/>
    <w:unhideWhenUsed/>
    <w:rsid w:val="00A70B49"/>
    <w:rPr>
      <w:color w:val="467886" w:themeColor="hyperlink"/>
      <w:u w:val="single"/>
    </w:rPr>
  </w:style>
  <w:style w:type="paragraph" w:styleId="T2">
    <w:name w:val="toc 2"/>
    <w:basedOn w:val="Normal"/>
    <w:next w:val="Normal"/>
    <w:autoRedefine/>
    <w:uiPriority w:val="39"/>
    <w:unhideWhenUsed/>
    <w:rsid w:val="00A70B49"/>
    <w:pPr>
      <w:spacing w:before="0" w:after="0"/>
      <w:ind w:left="238"/>
    </w:pPr>
  </w:style>
  <w:style w:type="paragraph" w:styleId="T3">
    <w:name w:val="toc 3"/>
    <w:basedOn w:val="Normal"/>
    <w:next w:val="Normal"/>
    <w:autoRedefine/>
    <w:uiPriority w:val="39"/>
    <w:unhideWhenUsed/>
    <w:rsid w:val="00A70B49"/>
    <w:pPr>
      <w:spacing w:before="0" w:after="0"/>
      <w:ind w:left="482"/>
    </w:pPr>
  </w:style>
  <w:style w:type="paragraph" w:styleId="T4">
    <w:name w:val="toc 4"/>
    <w:basedOn w:val="Normal"/>
    <w:next w:val="Normal"/>
    <w:autoRedefine/>
    <w:uiPriority w:val="39"/>
    <w:unhideWhenUsed/>
    <w:rsid w:val="00A70B49"/>
    <w:pPr>
      <w:spacing w:before="0" w:after="0"/>
      <w:ind w:left="720"/>
    </w:pPr>
  </w:style>
  <w:style w:type="paragraph" w:styleId="T5">
    <w:name w:val="toc 5"/>
    <w:basedOn w:val="Normal"/>
    <w:next w:val="Normal"/>
    <w:autoRedefine/>
    <w:uiPriority w:val="39"/>
    <w:unhideWhenUsed/>
    <w:rsid w:val="00A70B49"/>
    <w:pPr>
      <w:spacing w:before="0" w:after="0"/>
      <w:ind w:left="958"/>
    </w:pPr>
  </w:style>
  <w:style w:type="paragraph" w:styleId="T9">
    <w:name w:val="toc 9"/>
    <w:basedOn w:val="Normal"/>
    <w:next w:val="Normal"/>
    <w:autoRedefine/>
    <w:uiPriority w:val="39"/>
    <w:unhideWhenUsed/>
    <w:rsid w:val="00A70B49"/>
    <w:pPr>
      <w:spacing w:before="0" w:after="0"/>
      <w:jc w:val="center"/>
    </w:pPr>
    <w:rPr>
      <w:b/>
    </w:rPr>
  </w:style>
  <w:style w:type="paragraph" w:customStyle="1" w:styleId="BLMADI">
    <w:name w:val="BÖLÜM ADI"/>
    <w:basedOn w:val="Balk1"/>
    <w:link w:val="BLMADIChar"/>
    <w:qFormat/>
    <w:rsid w:val="00842677"/>
    <w:pPr>
      <w:spacing w:after="0"/>
    </w:pPr>
  </w:style>
  <w:style w:type="character" w:customStyle="1" w:styleId="BLMADIChar">
    <w:name w:val="BÖLÜM ADI Char"/>
    <w:basedOn w:val="Balk1Char"/>
    <w:link w:val="BLMADI"/>
    <w:rsid w:val="00842677"/>
    <w:rPr>
      <w:rFonts w:ascii="Times New Roman" w:eastAsiaTheme="majorEastAsia" w:hAnsi="Times New Roman" w:cstheme="majorBidi"/>
      <w:b/>
      <w:szCs w:val="40"/>
    </w:rPr>
  </w:style>
  <w:style w:type="table" w:styleId="TabloKlavuzu">
    <w:name w:val="Table Grid"/>
    <w:basedOn w:val="NormalTablo"/>
    <w:uiPriority w:val="39"/>
    <w:rsid w:val="002952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uiPriority w:val="35"/>
    <w:unhideWhenUsed/>
    <w:qFormat/>
    <w:rsid w:val="00882A31"/>
    <w:pPr>
      <w:spacing w:before="0"/>
    </w:pPr>
    <w:rPr>
      <w:b/>
      <w:i/>
      <w:iCs/>
      <w:szCs w:val="18"/>
    </w:rPr>
  </w:style>
  <w:style w:type="paragraph" w:styleId="ekillerTablosu">
    <w:name w:val="table of figures"/>
    <w:basedOn w:val="Normal"/>
    <w:next w:val="Normal"/>
    <w:uiPriority w:val="99"/>
    <w:unhideWhenUsed/>
    <w:rsid w:val="00645DC7"/>
    <w:pPr>
      <w:tabs>
        <w:tab w:val="left" w:pos="964"/>
        <w:tab w:val="right" w:leader="dot" w:pos="9061"/>
      </w:tabs>
      <w:spacing w:before="0" w:after="0" w:line="240" w:lineRule="auto"/>
      <w:ind w:left="454"/>
    </w:pPr>
    <w:rPr>
      <w:sz w:val="20"/>
    </w:rPr>
  </w:style>
  <w:style w:type="paragraph" w:styleId="Kaynaka">
    <w:name w:val="Bibliography"/>
    <w:aliases w:val="Kaynakça"/>
    <w:basedOn w:val="Normal"/>
    <w:uiPriority w:val="37"/>
    <w:unhideWhenUsed/>
    <w:qFormat/>
    <w:rsid w:val="009B3D5E"/>
    <w:pPr>
      <w:spacing w:before="0" w:after="0"/>
      <w:ind w:left="737" w:hanging="737"/>
    </w:pPr>
  </w:style>
  <w:style w:type="character" w:styleId="Vurgu">
    <w:name w:val="Emphasis"/>
    <w:basedOn w:val="VarsaylanParagrafYazTipi"/>
    <w:uiPriority w:val="20"/>
    <w:qFormat/>
    <w:rsid w:val="009B3D5E"/>
    <w:rPr>
      <w:i/>
      <w:iCs/>
    </w:rPr>
  </w:style>
  <w:style w:type="character" w:customStyle="1" w:styleId="UnresolvedMention">
    <w:name w:val="Unresolved Mention"/>
    <w:basedOn w:val="VarsaylanParagrafYazTipi"/>
    <w:uiPriority w:val="99"/>
    <w:semiHidden/>
    <w:unhideWhenUsed/>
    <w:rsid w:val="009B3D5E"/>
    <w:rPr>
      <w:color w:val="605E5C"/>
      <w:shd w:val="clear" w:color="auto" w:fill="E1DFDD"/>
    </w:rPr>
  </w:style>
  <w:style w:type="paragraph" w:customStyle="1" w:styleId="Default">
    <w:name w:val="Default"/>
    <w:rsid w:val="005854D7"/>
    <w:pPr>
      <w:autoSpaceDE w:val="0"/>
      <w:autoSpaceDN w:val="0"/>
      <w:adjustRightInd w:val="0"/>
      <w:spacing w:after="0" w:line="240" w:lineRule="auto"/>
    </w:pPr>
    <w:rPr>
      <w:rFonts w:ascii="Times New Roman" w:hAnsi="Times New Roman" w:cs="Times New Roman"/>
      <w:color w:val="000000"/>
      <w:kern w:val="0"/>
    </w:rPr>
  </w:style>
  <w:style w:type="character" w:styleId="AklamaBavurusu">
    <w:name w:val="annotation reference"/>
    <w:basedOn w:val="VarsaylanParagrafYazTipi"/>
    <w:uiPriority w:val="99"/>
    <w:semiHidden/>
    <w:unhideWhenUsed/>
    <w:rsid w:val="00C01F33"/>
    <w:rPr>
      <w:sz w:val="16"/>
      <w:szCs w:val="16"/>
    </w:rPr>
  </w:style>
  <w:style w:type="paragraph" w:styleId="AklamaMetni">
    <w:name w:val="annotation text"/>
    <w:basedOn w:val="Normal"/>
    <w:link w:val="AklamaMetniChar"/>
    <w:uiPriority w:val="99"/>
    <w:semiHidden/>
    <w:unhideWhenUsed/>
    <w:rsid w:val="00C01F33"/>
    <w:pPr>
      <w:spacing w:line="240" w:lineRule="auto"/>
    </w:pPr>
    <w:rPr>
      <w:sz w:val="20"/>
      <w:szCs w:val="20"/>
    </w:rPr>
  </w:style>
  <w:style w:type="character" w:customStyle="1" w:styleId="AklamaMetniChar">
    <w:name w:val="Açıklama Metni Char"/>
    <w:basedOn w:val="VarsaylanParagrafYazTipi"/>
    <w:link w:val="AklamaMetni"/>
    <w:uiPriority w:val="99"/>
    <w:semiHidden/>
    <w:rsid w:val="00C01F33"/>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C01F33"/>
    <w:rPr>
      <w:b/>
      <w:bCs/>
    </w:rPr>
  </w:style>
  <w:style w:type="character" w:customStyle="1" w:styleId="AklamaKonusuChar">
    <w:name w:val="Açıklama Konusu Char"/>
    <w:basedOn w:val="AklamaMetniChar"/>
    <w:link w:val="AklamaKonusu"/>
    <w:uiPriority w:val="99"/>
    <w:semiHidden/>
    <w:rsid w:val="00C01F33"/>
    <w:rPr>
      <w:rFonts w:ascii="Times New Roman" w:hAnsi="Times New Roman"/>
      <w:b/>
      <w:bCs/>
      <w:sz w:val="20"/>
      <w:szCs w:val="20"/>
    </w:rPr>
  </w:style>
  <w:style w:type="paragraph" w:styleId="BalonMetni">
    <w:name w:val="Balloon Text"/>
    <w:basedOn w:val="Normal"/>
    <w:link w:val="BalonMetniChar"/>
    <w:uiPriority w:val="99"/>
    <w:semiHidden/>
    <w:unhideWhenUsed/>
    <w:rsid w:val="00C01F33"/>
    <w:pPr>
      <w:spacing w:before="0"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C01F3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09430">
      <w:bodyDiv w:val="1"/>
      <w:marLeft w:val="0"/>
      <w:marRight w:val="0"/>
      <w:marTop w:val="0"/>
      <w:marBottom w:val="0"/>
      <w:divBdr>
        <w:top w:val="none" w:sz="0" w:space="0" w:color="auto"/>
        <w:left w:val="none" w:sz="0" w:space="0" w:color="auto"/>
        <w:bottom w:val="none" w:sz="0" w:space="0" w:color="auto"/>
        <w:right w:val="none" w:sz="0" w:space="0" w:color="auto"/>
      </w:divBdr>
    </w:div>
    <w:div w:id="1185944639">
      <w:bodyDiv w:val="1"/>
      <w:marLeft w:val="0"/>
      <w:marRight w:val="0"/>
      <w:marTop w:val="0"/>
      <w:marBottom w:val="0"/>
      <w:divBdr>
        <w:top w:val="none" w:sz="0" w:space="0" w:color="auto"/>
        <w:left w:val="none" w:sz="0" w:space="0" w:color="auto"/>
        <w:bottom w:val="none" w:sz="0" w:space="0" w:color="auto"/>
        <w:right w:val="none" w:sz="0" w:space="0" w:color="auto"/>
      </w:divBdr>
    </w:div>
    <w:div w:id="1203520054">
      <w:bodyDiv w:val="1"/>
      <w:marLeft w:val="0"/>
      <w:marRight w:val="0"/>
      <w:marTop w:val="0"/>
      <w:marBottom w:val="0"/>
      <w:divBdr>
        <w:top w:val="none" w:sz="0" w:space="0" w:color="auto"/>
        <w:left w:val="none" w:sz="0" w:space="0" w:color="auto"/>
        <w:bottom w:val="none" w:sz="0" w:space="0" w:color="auto"/>
        <w:right w:val="none" w:sz="0" w:space="0" w:color="auto"/>
      </w:divBdr>
    </w:div>
    <w:div w:id="1571619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hyperlink" Target="https://doi.org/10.1037/0000165-000" TargetMode="External"/><Relationship Id="rId2" Type="http://schemas.openxmlformats.org/officeDocument/2006/relationships/numbering" Target="numbering.xml"/><Relationship Id="rId16" Type="http://schemas.openxmlformats.org/officeDocument/2006/relationships/image" Target="media/image3.sv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214;NS&#304;S\Desktop\tez_sablonu_ekim_202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401FD87ADFE4733AC9CEA18E7AA12EF"/>
        <w:category>
          <w:name w:val="Genel"/>
          <w:gallery w:val="placeholder"/>
        </w:category>
        <w:types>
          <w:type w:val="bbPlcHdr"/>
        </w:types>
        <w:behaviors>
          <w:behavior w:val="content"/>
        </w:behaviors>
        <w:guid w:val="{31EA7DD7-9604-4981-98A3-B3066BFE2923}"/>
      </w:docPartPr>
      <w:docPartBody>
        <w:p w:rsidR="000E524A" w:rsidRDefault="00843CDD">
          <w:pPr>
            <w:pStyle w:val="9401FD87ADFE4733AC9CEA18E7AA12EF"/>
          </w:pPr>
          <w:r w:rsidRPr="00D1323D">
            <w:rPr>
              <w:rStyle w:val="YerTutucuMetni"/>
            </w:rPr>
            <w:t>Bir öğe seçin.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Segoe UI">
    <w:panose1 w:val="020B0502040204020203"/>
    <w:charset w:val="A2"/>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3CDD"/>
    <w:rsid w:val="00077A55"/>
    <w:rsid w:val="000D6E38"/>
    <w:rsid w:val="000E524A"/>
    <w:rsid w:val="002278A4"/>
    <w:rsid w:val="002E09E7"/>
    <w:rsid w:val="00565B84"/>
    <w:rsid w:val="00843CDD"/>
    <w:rsid w:val="00993588"/>
    <w:rsid w:val="00A65287"/>
    <w:rsid w:val="00AB64D8"/>
    <w:rsid w:val="00EB478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Pr>
      <w:color w:val="666666"/>
    </w:rPr>
  </w:style>
  <w:style w:type="paragraph" w:customStyle="1" w:styleId="9401FD87ADFE4733AC9CEA18E7AA12EF">
    <w:name w:val="9401FD87ADFE4733AC9CEA18E7AA12E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Eng181</b:Tag>
    <b:SourceType>JournalArticle</b:SourceType>
    <b:Guid>{879CCBFD-F60E-43FF-88B1-6C4AA20E5792}</b:Guid>
    <b:Author>
      <b:Author>
        <b:NameList>
          <b:Person>
            <b:Last>Engür</b:Last>
            <b:First>Doruk</b:First>
          </b:Person>
        </b:NameList>
      </b:Author>
    </b:Author>
    <b:Title>Using Correction Codes to Enhance Understanding of 4-Parts Harmony.</b:Title>
    <b:JournalName>Educational Research Review</b:JournalName>
    <b:Year>2018</b:Year>
    <b:Pages>204-211</b:Pages>
    <b:Volume>13</b:Volume>
    <b:Issue>6</b:Issue>
    <b:YearAccessed>2022</b:YearAccessed>
    <b:MonthAccessed>12</b:MonthAccessed>
    <b:DayAccessed>12</b:DayAccessed>
    <b:URL>https://eric.ed.gov/?id=ej1173563</b:URL>
    <b:RefOrder>1</b:RefOrder>
  </b:Source>
</b:Sources>
</file>

<file path=customXml/itemProps1.xml><?xml version="1.0" encoding="utf-8"?>
<ds:datastoreItem xmlns:ds="http://schemas.openxmlformats.org/officeDocument/2006/customXml" ds:itemID="{E108F124-D4DA-4EE3-8B48-28F69DEB5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tez_sablonu_ekim_2024</Template>
  <TotalTime>250</TotalTime>
  <Pages>25</Pages>
  <Words>2081</Words>
  <Characters>11864</Characters>
  <Application>Microsoft Office Word</Application>
  <DocSecurity>0</DocSecurity>
  <Lines>98</Lines>
  <Paragraphs>27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YÖNSİS</dc:creator>
  <cp:keywords/>
  <dc:description/>
  <cp:lastModifiedBy>Dr. XY</cp:lastModifiedBy>
  <cp:revision>27</cp:revision>
  <dcterms:created xsi:type="dcterms:W3CDTF">2025-10-14T08:13:00Z</dcterms:created>
  <dcterms:modified xsi:type="dcterms:W3CDTF">2026-02-13T13:00:00Z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301e7e27-5e90-450b-be0d-b077de99341d</vt:lpwstr>
  </property>
</Properties>
</file>